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45741" w14:textId="77777777" w:rsidR="001B2155" w:rsidRDefault="001B2155" w:rsidP="00F86341">
      <w:bookmarkStart w:id="0" w:name="_Hlk167108656"/>
      <w:bookmarkStart w:id="1" w:name="_MacBuGuideStaticData_2000H"/>
      <w:bookmarkStart w:id="2" w:name="_MacBuGuideStaticData_11520V"/>
      <w:bookmarkEnd w:id="0"/>
    </w:p>
    <w:p w14:paraId="2BA99123" w14:textId="77777777" w:rsidR="00501FB9" w:rsidRDefault="00501FB9" w:rsidP="008139B7">
      <w:pPr>
        <w:pStyle w:val="Recipient"/>
        <w:jc w:val="center"/>
        <w:rPr>
          <w:rFonts w:ascii="Times New Roman" w:hAnsi="Times New Roman"/>
          <w:sz w:val="24"/>
          <w:szCs w:val="24"/>
        </w:rPr>
      </w:pPr>
    </w:p>
    <w:p w14:paraId="08D259FD" w14:textId="54AECF71" w:rsidR="001B2155" w:rsidRDefault="003B03CB" w:rsidP="001B2155">
      <w:pPr>
        <w:jc w:val="center"/>
        <w:rPr>
          <w:b/>
          <w:bCs/>
          <w:i/>
          <w:iCs/>
          <w:sz w:val="22"/>
          <w:szCs w:val="28"/>
        </w:rPr>
      </w:pPr>
      <w:r w:rsidRPr="001B2155">
        <w:rPr>
          <w:rFonts w:ascii="Abadi Extra Light" w:hAnsi="Abadi Extra Light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EBFD46" wp14:editId="3B6029DE">
                <wp:simplePos x="0" y="0"/>
                <wp:positionH relativeFrom="column">
                  <wp:posOffset>3267075</wp:posOffset>
                </wp:positionH>
                <wp:positionV relativeFrom="paragraph">
                  <wp:posOffset>-19050</wp:posOffset>
                </wp:positionV>
                <wp:extent cx="9525" cy="0"/>
                <wp:effectExtent l="9525" t="9525" r="9525" b="9525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" cy="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992CB" w14:textId="77777777" w:rsidR="00D17163" w:rsidRDefault="00D171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EBFD4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57.25pt;margin-top:-1.5pt;width: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">
                <v:textbox>
                  <w:txbxContent>
                    <w:p w14:paraId="0CE992CB" w14:textId="77777777" w:rsidR="00D17163" w:rsidRDefault="00D17163"/>
                  </w:txbxContent>
                </v:textbox>
              </v:shape>
            </w:pict>
          </mc:Fallback>
        </mc:AlternateContent>
      </w:r>
      <w:r w:rsidR="00526D10" w:rsidRPr="001B2155">
        <w:rPr>
          <w:b/>
          <w:bCs/>
        </w:rPr>
        <w:t>R</w:t>
      </w:r>
      <w:r w:rsidR="008139B7" w:rsidRPr="001B2155">
        <w:rPr>
          <w:b/>
          <w:bCs/>
        </w:rPr>
        <w:t>EQUEST TO AMEND PROTECTED HEALTH INFORMATION</w:t>
      </w:r>
      <w:r w:rsidR="003C4345" w:rsidRPr="001B2155">
        <w:rPr>
          <w:b/>
          <w:bCs/>
          <w:sz w:val="20"/>
        </w:rPr>
        <w:cr/>
      </w:r>
      <w:bookmarkEnd w:id="1"/>
      <w:bookmarkEnd w:id="2"/>
      <w:r w:rsidR="00FF3A65" w:rsidRPr="00F21EEB">
        <w:rPr>
          <w:b/>
          <w:bCs/>
          <w:i/>
          <w:iCs/>
          <w:sz w:val="22"/>
          <w:szCs w:val="28"/>
        </w:rPr>
        <w:t>Please print legibly and review for accuracy before submitting</w:t>
      </w:r>
    </w:p>
    <w:p w14:paraId="5E701B57" w14:textId="65F4D930" w:rsidR="00F21EEB" w:rsidRPr="001B2155" w:rsidRDefault="00E24E9D" w:rsidP="001B2155">
      <w:pPr>
        <w:jc w:val="center"/>
        <w:rPr>
          <w:b/>
          <w:bCs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D3CEB5D" wp14:editId="589D86D8">
                <wp:simplePos x="0" y="0"/>
                <wp:positionH relativeFrom="column">
                  <wp:posOffset>0</wp:posOffset>
                </wp:positionH>
                <wp:positionV relativeFrom="paragraph">
                  <wp:posOffset>57150</wp:posOffset>
                </wp:positionV>
                <wp:extent cx="6391275" cy="0"/>
                <wp:effectExtent l="0" t="0" r="0" b="0"/>
                <wp:wrapNone/>
                <wp:docPr id="34923116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1275" cy="0"/>
                        </a:xfrm>
                        <a:prstGeom prst="line">
                          <a:avLst/>
                        </a:prstGeom>
                        <a:noFill/>
                        <a:ln w="19050" cap="flat" cmpd="thickThin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CC17426" id="Straight Connector 1" o:spid="_x0000_s1026" style="position:absolute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5pt" to="503.2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" strokecolor="windowText" strokeweight="1.5pt">
                <v:stroke linestyle="thickThin" joinstyle="miter"/>
              </v:line>
            </w:pict>
          </mc:Fallback>
        </mc:AlternateContent>
      </w:r>
    </w:p>
    <w:p w14:paraId="2AD9DBCC" w14:textId="51364633" w:rsidR="001B2155" w:rsidRDefault="003C2FA8" w:rsidP="001B2155">
      <w:r>
        <w:t>Client Name:</w:t>
      </w:r>
      <w:r>
        <w:tab/>
      </w:r>
      <w:r>
        <w:tab/>
      </w:r>
      <w:r>
        <w:tab/>
      </w:r>
      <w:r>
        <w:tab/>
      </w:r>
      <w:r>
        <w:tab/>
        <w:t>Date of Birth:</w:t>
      </w:r>
      <w:r w:rsidR="001B2155">
        <w:t xml:space="preserve"> </w:t>
      </w:r>
      <w:r w:rsidR="001B2155">
        <w:tab/>
      </w:r>
      <w:r w:rsidR="001B2155">
        <w:tab/>
      </w:r>
      <w:r w:rsidR="001B2155">
        <w:tab/>
        <w:t>MRN:</w:t>
      </w:r>
    </w:p>
    <w:p w14:paraId="02D1ED3E" w14:textId="5554A47A" w:rsidR="001B2155" w:rsidRPr="003C2FA8" w:rsidRDefault="003C2FA8" w:rsidP="003C2FA8">
      <w:pPr>
        <w:tabs>
          <w:tab w:val="left" w:pos="5130"/>
        </w:tabs>
        <w:kinsoku w:val="0"/>
        <w:overflowPunct w:val="0"/>
        <w:autoSpaceDE w:val="0"/>
        <w:autoSpaceDN w:val="0"/>
        <w:adjustRightInd w:val="0"/>
        <w:rPr>
          <w:rFonts w:ascii="Arial Narrow" w:hAnsi="Arial Narrow"/>
          <w:b/>
          <w:bCs/>
          <w:color w:val="111111"/>
          <w:w w:val="105"/>
          <w:sz w:val="19"/>
          <w:szCs w:val="19"/>
        </w:rPr>
      </w:pPr>
      <w:r w:rsidRPr="0000430F"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04F3667E" wp14:editId="08AFA726">
                <wp:extent cx="6391275" cy="47626"/>
                <wp:effectExtent l="0" t="0" r="0" b="0"/>
                <wp:docPr id="660587639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V="1">
                          <a:off x="0" y="0"/>
                          <a:ext cx="6391275" cy="47626"/>
                        </a:xfrm>
                        <a:custGeom>
                          <a:avLst/>
                          <a:gdLst>
                            <a:gd name="T0" fmla="*/ 0 w 7585"/>
                            <a:gd name="T1" fmla="*/ 0 h 20"/>
                            <a:gd name="T2" fmla="*/ 7584 w 758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585" h="20">
                              <a:moveTo>
                                <a:pt x="0" y="0"/>
                              </a:moveTo>
                              <a:lnTo>
                                <a:pt x="758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797201" id="Freeform: Shape 2" o:spid="_x0000_s1026" style="width:503.25pt;height:3.75pt;rotation:180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758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" path="m,l7584,e" filled="f" strokeweight=".48pt">
                <v:path arrowok="t" o:connecttype="custom" o:connectlocs="0,0;6390432,0" o:connectangles="0,0"/>
                <w10:anchorlock/>
              </v:shape>
            </w:pict>
          </mc:Fallback>
        </mc:AlternateContent>
      </w:r>
      <w:r>
        <w:rPr>
          <w:color w:val="111111"/>
          <w:w w:val="105"/>
          <w:sz w:val="22"/>
          <w:szCs w:val="22"/>
        </w:rPr>
        <w:t xml:space="preserve"> </w:t>
      </w:r>
    </w:p>
    <w:p w14:paraId="4A87059E" w14:textId="77777777" w:rsidR="001B2155" w:rsidRDefault="001B2155" w:rsidP="001B2155">
      <w:pPr>
        <w:tabs>
          <w:tab w:val="left" w:pos="1345"/>
        </w:tabs>
      </w:pPr>
      <w:r>
        <w:t>Address:</w:t>
      </w:r>
    </w:p>
    <w:p w14:paraId="38EF4AAE" w14:textId="5D665302" w:rsidR="001B2155" w:rsidRDefault="003C2FA8" w:rsidP="001B2155">
      <w:pPr>
        <w:tabs>
          <w:tab w:val="left" w:pos="1345"/>
        </w:tabs>
      </w:pPr>
      <w:r w:rsidRPr="0000430F"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398B5D9A" wp14:editId="3292A9AC">
                <wp:extent cx="6391275" cy="47626"/>
                <wp:effectExtent l="0" t="0" r="0" b="0"/>
                <wp:docPr id="1910242605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V="1">
                          <a:off x="0" y="0"/>
                          <a:ext cx="6391275" cy="47626"/>
                        </a:xfrm>
                        <a:custGeom>
                          <a:avLst/>
                          <a:gdLst>
                            <a:gd name="T0" fmla="*/ 0 w 7585"/>
                            <a:gd name="T1" fmla="*/ 0 h 20"/>
                            <a:gd name="T2" fmla="*/ 7584 w 758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585" h="20">
                              <a:moveTo>
                                <a:pt x="0" y="0"/>
                              </a:moveTo>
                              <a:lnTo>
                                <a:pt x="758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AD6FB1" id="Freeform: Shape 2" o:spid="_x0000_s1026" style="width:503.25pt;height:3.75pt;rotation:180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758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" path="m,l7584,e" filled="f" strokeweight=".48pt">
                <v:path arrowok="t" o:connecttype="custom" o:connectlocs="0,0;6390432,0" o:connectangles="0,0"/>
                <w10:anchorlock/>
              </v:shape>
            </w:pict>
          </mc:Fallback>
        </mc:AlternateContent>
      </w:r>
    </w:p>
    <w:p w14:paraId="4F10BC3E" w14:textId="77777777" w:rsidR="001B2155" w:rsidRDefault="001B2155" w:rsidP="001B2155">
      <w:pPr>
        <w:tabs>
          <w:tab w:val="left" w:pos="1345"/>
        </w:tabs>
      </w:pPr>
      <w:r>
        <w:t>Telephone Number:</w:t>
      </w:r>
      <w:r>
        <w:tab/>
      </w:r>
      <w:r>
        <w:tab/>
      </w:r>
      <w:r>
        <w:tab/>
      </w:r>
      <w:r>
        <w:tab/>
        <w:t xml:space="preserve">Email address: </w:t>
      </w:r>
    </w:p>
    <w:p w14:paraId="12CF9B51" w14:textId="4BD27205" w:rsidR="003C2FA8" w:rsidRDefault="003C2FA8" w:rsidP="003C2FA8">
      <w:pPr>
        <w:tabs>
          <w:tab w:val="left" w:pos="1345"/>
        </w:tabs>
      </w:pPr>
      <w:r w:rsidRPr="0000430F"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4F300D92" wp14:editId="018585CA">
                <wp:extent cx="6391275" cy="47626"/>
                <wp:effectExtent l="0" t="0" r="0" b="0"/>
                <wp:docPr id="1570421680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V="1">
                          <a:off x="0" y="0"/>
                          <a:ext cx="6391275" cy="47626"/>
                        </a:xfrm>
                        <a:custGeom>
                          <a:avLst/>
                          <a:gdLst>
                            <a:gd name="T0" fmla="*/ 0 w 7585"/>
                            <a:gd name="T1" fmla="*/ 0 h 20"/>
                            <a:gd name="T2" fmla="*/ 7584 w 758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585" h="20">
                              <a:moveTo>
                                <a:pt x="0" y="0"/>
                              </a:moveTo>
                              <a:lnTo>
                                <a:pt x="758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FFAB44" id="Freeform: Shape 2" o:spid="_x0000_s1026" style="width:503.25pt;height:3.75pt;rotation:180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758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" path="m,l7584,e" filled="f" strokeweight=".48pt">
                <v:path arrowok="t" o:connecttype="custom" o:connectlocs="0,0;6390432,0" o:connectangles="0,0"/>
                <w10:anchorlock/>
              </v:shape>
            </w:pict>
          </mc:Fallback>
        </mc:AlternateContent>
      </w:r>
      <w:r w:rsidR="00B32F03">
        <w:t>Please note:</w:t>
      </w:r>
      <w:r w:rsidR="00FF3A65" w:rsidRPr="00FF3A65">
        <w:t xml:space="preserve"> </w:t>
      </w:r>
      <w:r w:rsidR="00501FB9">
        <w:t>The Client Rights Officer and y</w:t>
      </w:r>
      <w:r w:rsidR="00FF3A65">
        <w:t xml:space="preserve">our care team will review your request thoroughly and provide you with a response within 60 days. If more time is needed, we will send you a notification for a 30-day extension.  </w:t>
      </w:r>
      <w:r w:rsidR="006D23B8">
        <w:t xml:space="preserve"> </w:t>
      </w:r>
      <w:r w:rsidR="001B2155">
        <w:t xml:space="preserve">If the request to amend is </w:t>
      </w:r>
      <w:r w:rsidR="00501FB9">
        <w:t>approved,</w:t>
      </w:r>
      <w:r w:rsidR="001B2155">
        <w:t xml:space="preserve"> it</w:t>
      </w:r>
      <w:r w:rsidR="006D23B8">
        <w:t xml:space="preserve"> does not mean the original information will be removed.</w:t>
      </w:r>
      <w:r w:rsidR="00501FB9">
        <w:t xml:space="preserve">  It will be added an as addendum.</w:t>
      </w:r>
      <w:r w:rsidR="00526D10">
        <w:t xml:space="preserve">  </w:t>
      </w:r>
      <w:r w:rsidR="00FF3A65">
        <w:t>If your request for amendment</w:t>
      </w:r>
      <w:r w:rsidR="00501FB9">
        <w:t xml:space="preserve"> is denied, </w:t>
      </w:r>
      <w:r w:rsidR="00FF3A65">
        <w:t xml:space="preserve">we will give you a written denial including the reasons for the denial and the right to submit a written statement disagreeing with the denial. We </w:t>
      </w:r>
      <w:r w:rsidR="00B32626">
        <w:t xml:space="preserve">will attach our rebuttal to the </w:t>
      </w:r>
      <w:r w:rsidR="00FF3A65">
        <w:t>statement of disagreement. If you do not wish to submit a written statement disagreeing with the denial, you may request that your request for amendment and your denial be disclosed with any future disclosure of your relevant information.</w:t>
      </w:r>
    </w:p>
    <w:p w14:paraId="70E2BE3F" w14:textId="7480EF66" w:rsidR="00501FB9" w:rsidRDefault="00501FB9" w:rsidP="00501FB9">
      <w:pPr>
        <w:tabs>
          <w:tab w:val="left" w:pos="5130"/>
        </w:tabs>
        <w:kinsoku w:val="0"/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b/>
          <w:bCs/>
          <w:color w:val="111111"/>
          <w:w w:val="105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6B4253E" wp14:editId="78BD9F38">
                <wp:simplePos x="0" y="0"/>
                <wp:positionH relativeFrom="column">
                  <wp:posOffset>0</wp:posOffset>
                </wp:positionH>
                <wp:positionV relativeFrom="paragraph">
                  <wp:posOffset>34290</wp:posOffset>
                </wp:positionV>
                <wp:extent cx="6391275" cy="0"/>
                <wp:effectExtent l="0" t="0" r="0" b="0"/>
                <wp:wrapNone/>
                <wp:docPr id="89697138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1275" cy="0"/>
                        </a:xfrm>
                        <a:prstGeom prst="line">
                          <a:avLst/>
                        </a:prstGeom>
                        <a:noFill/>
                        <a:ln w="19050" cap="flat" cmpd="thickThin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D9DB232" id="Straight Connector 1" o:spid="_x0000_s1026" style="position:absolute;z-index:25166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2.7pt" to="503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" strokecolor="windowText" strokeweight="1.5pt">
                <v:stroke linestyle="thickThin" joinstyle="miter"/>
              </v:line>
            </w:pict>
          </mc:Fallback>
        </mc:AlternateContent>
      </w:r>
      <w:r w:rsidRPr="00B32626">
        <w:rPr>
          <w:b/>
          <w:bCs/>
          <w:sz w:val="28"/>
          <w:szCs w:val="28"/>
        </w:rPr>
        <w:t>If more space is needed, you may attach additional sheets to this form.</w:t>
      </w:r>
    </w:p>
    <w:p w14:paraId="2BD2D1B1" w14:textId="4AFA43DE" w:rsidR="001B2155" w:rsidRDefault="001B2155" w:rsidP="00501FB9">
      <w:pPr>
        <w:pStyle w:val="ListParagraph"/>
        <w:numPr>
          <w:ilvl w:val="0"/>
          <w:numId w:val="1"/>
        </w:numPr>
        <w:tabs>
          <w:tab w:val="left" w:pos="1345"/>
        </w:tabs>
      </w:pPr>
      <w:r>
        <w:t>Please list the information and dates you are requesting to be amended.</w:t>
      </w:r>
    </w:p>
    <w:p w14:paraId="59317AE7" w14:textId="29C26821" w:rsidR="001B2155" w:rsidRDefault="001B2155" w:rsidP="001B2155">
      <w:pPr>
        <w:tabs>
          <w:tab w:val="left" w:pos="1345"/>
        </w:tabs>
      </w:pPr>
      <w:r>
        <w:t xml:space="preserve"> </w:t>
      </w:r>
    </w:p>
    <w:p w14:paraId="59DDB0EE" w14:textId="62B6785B" w:rsidR="00F21EEB" w:rsidRDefault="00F21EEB" w:rsidP="001B2155">
      <w:pPr>
        <w:tabs>
          <w:tab w:val="left" w:pos="1345"/>
        </w:tabs>
      </w:pPr>
    </w:p>
    <w:p w14:paraId="4A1C0485" w14:textId="3DD944D0" w:rsidR="00BF7912" w:rsidRDefault="00BF7912" w:rsidP="00D17163">
      <w:pPr>
        <w:tabs>
          <w:tab w:val="left" w:pos="1345"/>
        </w:tabs>
      </w:pPr>
    </w:p>
    <w:p w14:paraId="1AD23989" w14:textId="2C8BA555" w:rsidR="002C0555" w:rsidRDefault="00BF7912" w:rsidP="00B32626">
      <w:pPr>
        <w:pStyle w:val="ListParagraph"/>
        <w:numPr>
          <w:ilvl w:val="0"/>
          <w:numId w:val="1"/>
        </w:numPr>
        <w:tabs>
          <w:tab w:val="left" w:pos="1345"/>
        </w:tabs>
      </w:pPr>
      <w:r>
        <w:t>Please</w:t>
      </w:r>
      <w:r w:rsidR="00A07812">
        <w:t xml:space="preserve"> explain why the information should be amended.  What should the information </w:t>
      </w:r>
      <w:r w:rsidR="006D23B8">
        <w:t>state</w:t>
      </w:r>
      <w:r w:rsidR="00A07812">
        <w:t xml:space="preserve"> to make it accurate? </w:t>
      </w:r>
      <w:r w:rsidR="002C0555">
        <w:t xml:space="preserve"> </w:t>
      </w:r>
    </w:p>
    <w:p w14:paraId="336120C5" w14:textId="77777777" w:rsidR="002C0555" w:rsidRDefault="002C0555" w:rsidP="00D17163">
      <w:pPr>
        <w:tabs>
          <w:tab w:val="left" w:pos="1345"/>
        </w:tabs>
      </w:pPr>
    </w:p>
    <w:p w14:paraId="12164250" w14:textId="05D732FD" w:rsidR="002C0555" w:rsidRDefault="002C0555" w:rsidP="00D17163">
      <w:pPr>
        <w:tabs>
          <w:tab w:val="left" w:pos="1345"/>
        </w:tabs>
      </w:pPr>
    </w:p>
    <w:p w14:paraId="16B18504" w14:textId="77777777" w:rsidR="00F21EEB" w:rsidRDefault="00F21EEB" w:rsidP="00D17163">
      <w:pPr>
        <w:tabs>
          <w:tab w:val="left" w:pos="1345"/>
        </w:tabs>
      </w:pPr>
    </w:p>
    <w:p w14:paraId="7B445AB8" w14:textId="2B7DA3BB" w:rsidR="00F21EEB" w:rsidRDefault="003C2FA8" w:rsidP="00B32626">
      <w:pPr>
        <w:pStyle w:val="ListParagraph"/>
        <w:numPr>
          <w:ilvl w:val="0"/>
          <w:numId w:val="1"/>
        </w:numPr>
        <w:tabs>
          <w:tab w:val="left" w:pos="1345"/>
        </w:tabs>
      </w:pPr>
      <w:r>
        <w:t>If you would like this amendment sent to anyone who has received your record in the past, please provide the name and address of the organization(s) or person(s) below:</w:t>
      </w:r>
    </w:p>
    <w:p w14:paraId="7C707F87" w14:textId="77777777" w:rsidR="00F21EEB" w:rsidRDefault="00F21EEB" w:rsidP="00D17163">
      <w:pPr>
        <w:tabs>
          <w:tab w:val="left" w:pos="1345"/>
        </w:tabs>
      </w:pPr>
    </w:p>
    <w:p w14:paraId="05520B34" w14:textId="77777777" w:rsidR="003C2FA8" w:rsidRDefault="003C2FA8" w:rsidP="00D17163">
      <w:pPr>
        <w:tabs>
          <w:tab w:val="left" w:pos="1345"/>
        </w:tabs>
      </w:pPr>
    </w:p>
    <w:p w14:paraId="7D023EA3" w14:textId="77777777" w:rsidR="00B32626" w:rsidRDefault="00B32626" w:rsidP="00B32626">
      <w:pPr>
        <w:tabs>
          <w:tab w:val="left" w:pos="5130"/>
        </w:tabs>
        <w:kinsoku w:val="0"/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bCs/>
          <w:color w:val="111111"/>
          <w:w w:val="105"/>
          <w:sz w:val="20"/>
          <w:szCs w:val="20"/>
        </w:rPr>
      </w:pPr>
    </w:p>
    <w:p w14:paraId="18604B1E" w14:textId="77777777" w:rsidR="00B32626" w:rsidRDefault="00B32626" w:rsidP="00B32626">
      <w:pPr>
        <w:tabs>
          <w:tab w:val="left" w:pos="5130"/>
        </w:tabs>
        <w:kinsoku w:val="0"/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bCs/>
          <w:color w:val="111111"/>
          <w:w w:val="105"/>
          <w:sz w:val="20"/>
          <w:szCs w:val="20"/>
        </w:rPr>
      </w:pPr>
    </w:p>
    <w:p w14:paraId="40D4C9A3" w14:textId="2978798E" w:rsidR="00B32626" w:rsidRDefault="00501FB9" w:rsidP="00B32626">
      <w:pPr>
        <w:tabs>
          <w:tab w:val="left" w:pos="5130"/>
          <w:tab w:val="left" w:pos="9990"/>
        </w:tabs>
        <w:kinsoku w:val="0"/>
        <w:overflowPunct w:val="0"/>
        <w:autoSpaceDE w:val="0"/>
        <w:autoSpaceDN w:val="0"/>
        <w:adjustRightInd w:val="0"/>
        <w:rPr>
          <w:color w:val="111111"/>
          <w:w w:val="105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16F9A06" wp14:editId="49C701CC">
                <wp:simplePos x="0" y="0"/>
                <wp:positionH relativeFrom="column">
                  <wp:posOffset>0</wp:posOffset>
                </wp:positionH>
                <wp:positionV relativeFrom="paragraph">
                  <wp:posOffset>80010</wp:posOffset>
                </wp:positionV>
                <wp:extent cx="6391275" cy="0"/>
                <wp:effectExtent l="0" t="0" r="0" b="0"/>
                <wp:wrapNone/>
                <wp:docPr id="47930543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1275" cy="0"/>
                        </a:xfrm>
                        <a:prstGeom prst="line">
                          <a:avLst/>
                        </a:prstGeom>
                        <a:noFill/>
                        <a:ln w="19050" cap="flat" cmpd="thickThin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D36F3F" id="Straight Connector 1" o:spid="_x0000_s1026" style="position:absolute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6.3pt" to="503.2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" strokecolor="windowText" strokeweight="1.5pt">
                <v:stroke linestyle="thickThin" joinstyle="miter"/>
              </v:line>
            </w:pict>
          </mc:Fallback>
        </mc:AlternateContent>
      </w:r>
    </w:p>
    <w:p w14:paraId="66528297" w14:textId="13AB30B6" w:rsidR="00B32626" w:rsidRDefault="00B32626" w:rsidP="003C2FA8">
      <w:pPr>
        <w:tabs>
          <w:tab w:val="left" w:pos="5130"/>
        </w:tabs>
        <w:kinsoku w:val="0"/>
        <w:overflowPunct w:val="0"/>
        <w:autoSpaceDE w:val="0"/>
        <w:autoSpaceDN w:val="0"/>
        <w:adjustRightInd w:val="0"/>
        <w:rPr>
          <w:color w:val="111111"/>
          <w:w w:val="105"/>
          <w:sz w:val="22"/>
          <w:szCs w:val="22"/>
        </w:rPr>
      </w:pPr>
    </w:p>
    <w:p w14:paraId="1229F0F4" w14:textId="1F2B9727" w:rsidR="003C2FA8" w:rsidRDefault="003C2FA8" w:rsidP="003C2FA8">
      <w:pPr>
        <w:tabs>
          <w:tab w:val="left" w:pos="5130"/>
        </w:tabs>
        <w:kinsoku w:val="0"/>
        <w:overflowPunct w:val="0"/>
        <w:autoSpaceDE w:val="0"/>
        <w:autoSpaceDN w:val="0"/>
        <w:adjustRightInd w:val="0"/>
        <w:rPr>
          <w:color w:val="111111"/>
          <w:w w:val="105"/>
          <w:sz w:val="22"/>
          <w:szCs w:val="22"/>
        </w:rPr>
      </w:pPr>
      <w:r w:rsidRPr="0000430F"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13F27179" wp14:editId="56F7F9BC">
                <wp:extent cx="6286500" cy="45719"/>
                <wp:effectExtent l="0" t="0" r="0" b="0"/>
                <wp:docPr id="523383058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6286500" cy="45719"/>
                        </a:xfrm>
                        <a:custGeom>
                          <a:avLst/>
                          <a:gdLst>
                            <a:gd name="T0" fmla="*/ 0 w 7585"/>
                            <a:gd name="T1" fmla="*/ 0 h 20"/>
                            <a:gd name="T2" fmla="*/ 7584 w 758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585" h="20">
                              <a:moveTo>
                                <a:pt x="0" y="0"/>
                              </a:moveTo>
                              <a:lnTo>
                                <a:pt x="758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89F0839" id="Freeform: Shape 2" o:spid="_x0000_s1026" style="width:495pt;height:3.6pt;rotation:18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758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" path="m,l7584,e" filled="f" strokeweight=".48pt">
                <v:path arrowok="t" o:connecttype="custom" o:connectlocs="0,0;6285671,0" o:connectangles="0,0"/>
                <w10:anchorlock/>
              </v:shape>
            </w:pict>
          </mc:Fallback>
        </mc:AlternateContent>
      </w:r>
    </w:p>
    <w:p w14:paraId="7771310C" w14:textId="5F395FA9" w:rsidR="001B2155" w:rsidRPr="001B2155" w:rsidRDefault="00B26F87" w:rsidP="00B32626">
      <w:pPr>
        <w:tabs>
          <w:tab w:val="left" w:pos="5130"/>
        </w:tabs>
        <w:kinsoku w:val="0"/>
        <w:overflowPunct w:val="0"/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3" behindDoc="0" locked="0" layoutInCell="1" allowOverlap="1" wp14:anchorId="6280CE93" wp14:editId="7864A186">
                <wp:simplePos x="0" y="0"/>
                <wp:positionH relativeFrom="column">
                  <wp:posOffset>-76200</wp:posOffset>
                </wp:positionH>
                <wp:positionV relativeFrom="page">
                  <wp:posOffset>8220075</wp:posOffset>
                </wp:positionV>
                <wp:extent cx="6505575" cy="1362075"/>
                <wp:effectExtent l="0" t="0" r="28575" b="28575"/>
                <wp:wrapSquare wrapText="bothSides"/>
                <wp:docPr id="8179381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2FA01" w14:textId="77777777" w:rsidR="00F21EEB" w:rsidRPr="00E7388D" w:rsidRDefault="00F21EEB" w:rsidP="00F21EEB">
                            <w:pPr>
                              <w:spacing w:line="360" w:lineRule="auto"/>
                              <w:ind w:right="15"/>
                              <w:rPr>
                                <w:b/>
                                <w:bCs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27CD5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Pr="00E7388D">
                              <w:rPr>
                                <w:b/>
                                <w:bCs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Completed by the </w:t>
                            </w:r>
                            <w:r>
                              <w:rPr>
                                <w:b/>
                                <w:bCs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Client</w:t>
                            </w:r>
                            <w:r w:rsidRPr="00E7388D">
                              <w:rPr>
                                <w:b/>
                                <w:bCs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Rights Officer</w:t>
                            </w:r>
                            <w:r>
                              <w:rPr>
                                <w:b/>
                                <w:bCs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  <w:p w14:paraId="271DBD39" w14:textId="77777777" w:rsidR="00F21EEB" w:rsidRDefault="00F21EEB" w:rsidP="00F21EEB">
                            <w:pPr>
                              <w:ind w:right="15"/>
                              <w:rPr>
                                <w:rFonts w:ascii="Arial Narrow" w:hAnsi="Arial Narrow"/>
                                <w:sz w:val="18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Pr="00627CD5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The amendment has been:</w:t>
                            </w:r>
                          </w:p>
                          <w:p w14:paraId="3AF10AC6" w14:textId="77777777" w:rsidR="00F21EEB" w:rsidRPr="00E7388D" w:rsidRDefault="00F21EEB" w:rsidP="00F21EEB">
                            <w:pPr>
                              <w:ind w:right="15"/>
                              <w:rPr>
                                <w:rFonts w:ascii="Arial Narrow" w:hAnsi="Arial Narrow"/>
                                <w:sz w:val="18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egoe UI Symbol" w:eastAsia="MS Gothic" w:hAnsi="Segoe UI Symbol" w:cs="Segoe UI Symbol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Pr="00627CD5">
                              <w:rPr>
                                <w:rFonts w:ascii="Segoe UI Symbol" w:eastAsia="MS Gothic" w:hAnsi="Segoe UI Symbol" w:cs="Segoe UI Symbol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☐</w:t>
                            </w:r>
                            <w:r w:rsidRPr="00627CD5">
                              <w:rPr>
                                <w:rFonts w:eastAsia="MS Gothic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E7388D">
                              <w:rPr>
                                <w:rFonts w:eastAsia="MS Gothic"/>
                                <w:b/>
                                <w:bCs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Accepted</w:t>
                            </w:r>
                            <w:r w:rsidRPr="00627CD5">
                              <w:rPr>
                                <w:rFonts w:eastAsia="MS Gothic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- Please see attached addendum</w:t>
                            </w:r>
                          </w:p>
                          <w:p w14:paraId="4C372A51" w14:textId="77777777" w:rsidR="00F21EEB" w:rsidRPr="00627CD5" w:rsidRDefault="00F21EEB" w:rsidP="00F21EEB">
                            <w:pPr>
                              <w:ind w:right="15"/>
                              <w:rPr>
                                <w:rFonts w:eastAsia="MS Gothic"/>
                                <w:noProof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egoe UI Symbol" w:eastAsia="MS Gothic" w:hAnsi="Segoe UI Symbol" w:cs="Segoe UI Symbol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Pr="00627CD5">
                              <w:rPr>
                                <w:rFonts w:ascii="Segoe UI Symbol" w:eastAsia="MS Gothic" w:hAnsi="Segoe UI Symbol" w:cs="Segoe UI Symbol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☐</w:t>
                            </w:r>
                            <w:r w:rsidRPr="00627CD5">
                              <w:rPr>
                                <w:rFonts w:eastAsia="MS Gothic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E7388D">
                              <w:rPr>
                                <w:rFonts w:eastAsia="MS Gothic"/>
                                <w:b/>
                                <w:bCs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Denied</w:t>
                            </w:r>
                            <w:r w:rsidRPr="00627CD5">
                              <w:rPr>
                                <w:rFonts w:eastAsia="MS Gothic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- Please see attached denial. </w:t>
                            </w:r>
                            <w:r w:rsidRPr="00E95572">
                              <w:rPr>
                                <w:rFonts w:eastAsia="MS Gothic"/>
                                <w:noProof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0661BF19" wp14:editId="6EECCFF0">
                                  <wp:extent cx="2381250" cy="9525"/>
                                  <wp:effectExtent l="0" t="0" r="0" b="0"/>
                                  <wp:docPr id="93198141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125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D447D6" w14:textId="412E83BB" w:rsidR="00F21EEB" w:rsidRPr="00627CD5" w:rsidRDefault="00F21EEB" w:rsidP="00B26F87">
                            <w:pPr>
                              <w:ind w:right="14"/>
                              <w:rPr>
                                <w:rFonts w:eastAsia="MS Gothic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27CD5">
                              <w:rPr>
                                <w:rFonts w:eastAsia="MS Gothic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Client Rights Officer:                                                                  Date:  </w:t>
                            </w:r>
                          </w:p>
                          <w:p w14:paraId="5DD4916A" w14:textId="77777777" w:rsidR="00F21EEB" w:rsidRPr="00627CD5" w:rsidRDefault="00F21EEB" w:rsidP="00F21EEB">
                            <w:pPr>
                              <w:ind w:right="15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27CD5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0CE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6pt;margin-top:647.25pt;width:512.25pt;height:107.25pt;z-index:25165670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" strokecolor="windowText" strokeweight="1.5pt">
                <v:textbox>
                  <w:txbxContent>
                    <w:p w14:paraId="2362FA01" w14:textId="77777777" w:rsidR="00F21EEB" w:rsidRPr="00E7388D" w:rsidRDefault="00F21EEB" w:rsidP="00F21EEB">
                      <w:pPr>
                        <w:spacing w:line="360" w:lineRule="auto"/>
                        <w:ind w:right="15"/>
                        <w:rPr>
                          <w:b/>
                          <w:bCs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27CD5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Pr="00E7388D">
                        <w:rPr>
                          <w:b/>
                          <w:bCs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Completed by the </w:t>
                      </w:r>
                      <w:r>
                        <w:rPr>
                          <w:b/>
                          <w:bCs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Client</w:t>
                      </w:r>
                      <w:r w:rsidRPr="00E7388D">
                        <w:rPr>
                          <w:b/>
                          <w:bCs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Rights Officer</w:t>
                      </w:r>
                      <w:r>
                        <w:rPr>
                          <w:b/>
                          <w:bCs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  <w:p w14:paraId="271DBD39" w14:textId="77777777" w:rsidR="00F21EEB" w:rsidRDefault="00F21EEB" w:rsidP="00F21EEB">
                      <w:pPr>
                        <w:ind w:right="15"/>
                        <w:rPr>
                          <w:rFonts w:ascii="Arial Narrow" w:hAnsi="Arial Narrow"/>
                          <w:sz w:val="18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Pr="00627CD5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The amendment has been:</w:t>
                      </w:r>
                    </w:p>
                    <w:p w14:paraId="3AF10AC6" w14:textId="77777777" w:rsidR="00F21EEB" w:rsidRPr="00E7388D" w:rsidRDefault="00F21EEB" w:rsidP="00F21EEB">
                      <w:pPr>
                        <w:ind w:right="15"/>
                        <w:rPr>
                          <w:rFonts w:ascii="Arial Narrow" w:hAnsi="Arial Narrow"/>
                          <w:sz w:val="18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egoe UI Symbol" w:eastAsia="MS Gothic" w:hAnsi="Segoe UI Symbol" w:cs="Segoe UI Symbol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</w:r>
                      <w:r w:rsidRPr="00627CD5">
                        <w:rPr>
                          <w:rFonts w:ascii="Segoe UI Symbol" w:eastAsia="MS Gothic" w:hAnsi="Segoe UI Symbol" w:cs="Segoe UI Symbol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☐</w:t>
                      </w:r>
                      <w:r w:rsidRPr="00627CD5">
                        <w:rPr>
                          <w:rFonts w:eastAsia="MS Gothic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E7388D">
                        <w:rPr>
                          <w:rFonts w:eastAsia="MS Gothic"/>
                          <w:b/>
                          <w:bCs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Accepted</w:t>
                      </w:r>
                      <w:r w:rsidRPr="00627CD5">
                        <w:rPr>
                          <w:rFonts w:eastAsia="MS Gothic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- Please see attached addendum</w:t>
                      </w:r>
                    </w:p>
                    <w:p w14:paraId="4C372A51" w14:textId="77777777" w:rsidR="00F21EEB" w:rsidRPr="00627CD5" w:rsidRDefault="00F21EEB" w:rsidP="00F21EEB">
                      <w:pPr>
                        <w:ind w:right="15"/>
                        <w:rPr>
                          <w:rFonts w:eastAsia="MS Gothic"/>
                          <w:noProof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egoe UI Symbol" w:eastAsia="MS Gothic" w:hAnsi="Segoe UI Symbol" w:cs="Segoe UI Symbol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</w:r>
                      <w:r w:rsidRPr="00627CD5">
                        <w:rPr>
                          <w:rFonts w:ascii="Segoe UI Symbol" w:eastAsia="MS Gothic" w:hAnsi="Segoe UI Symbol" w:cs="Segoe UI Symbol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☐</w:t>
                      </w:r>
                      <w:r w:rsidRPr="00627CD5">
                        <w:rPr>
                          <w:rFonts w:eastAsia="MS Gothic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E7388D">
                        <w:rPr>
                          <w:rFonts w:eastAsia="MS Gothic"/>
                          <w:b/>
                          <w:bCs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Denied</w:t>
                      </w:r>
                      <w:r w:rsidRPr="00627CD5">
                        <w:rPr>
                          <w:rFonts w:eastAsia="MS Gothic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- Please see attached denial. </w:t>
                      </w:r>
                      <w:r w:rsidRPr="00E95572">
                        <w:rPr>
                          <w:rFonts w:eastAsia="MS Gothic"/>
                          <w:noProof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0661BF19" wp14:editId="6EECCFF0">
                            <wp:extent cx="2381250" cy="9525"/>
                            <wp:effectExtent l="0" t="0" r="0" b="0"/>
                            <wp:docPr id="93198141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8125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D447D6" w14:textId="412E83BB" w:rsidR="00F21EEB" w:rsidRPr="00627CD5" w:rsidRDefault="00F21EEB" w:rsidP="00B26F87">
                      <w:pPr>
                        <w:ind w:right="14"/>
                        <w:rPr>
                          <w:rFonts w:eastAsia="MS Gothic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27CD5">
                        <w:rPr>
                          <w:rFonts w:eastAsia="MS Gothic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Client Rights Officer:                                                                  Date:  </w:t>
                      </w:r>
                    </w:p>
                    <w:p w14:paraId="5DD4916A" w14:textId="77777777" w:rsidR="00F21EEB" w:rsidRPr="00627CD5" w:rsidRDefault="00F21EEB" w:rsidP="00F21EEB">
                      <w:pPr>
                        <w:ind w:right="15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27CD5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F9F48C4" wp14:editId="4A98425A">
                <wp:simplePos x="0" y="0"/>
                <wp:positionH relativeFrom="column">
                  <wp:posOffset>4371975</wp:posOffset>
                </wp:positionH>
                <wp:positionV relativeFrom="paragraph">
                  <wp:posOffset>1301115</wp:posOffset>
                </wp:positionV>
                <wp:extent cx="2000250" cy="0"/>
                <wp:effectExtent l="0" t="0" r="0" b="0"/>
                <wp:wrapNone/>
                <wp:docPr id="1083251060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E162BD" id="Straight Connector 9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25pt,102.45pt" to="501.75pt,1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80BEFF1" wp14:editId="250D85EC">
                <wp:simplePos x="0" y="0"/>
                <wp:positionH relativeFrom="column">
                  <wp:posOffset>1533525</wp:posOffset>
                </wp:positionH>
                <wp:positionV relativeFrom="paragraph">
                  <wp:posOffset>1299210</wp:posOffset>
                </wp:positionV>
                <wp:extent cx="2438400" cy="0"/>
                <wp:effectExtent l="0" t="0" r="0" b="0"/>
                <wp:wrapNone/>
                <wp:docPr id="1861069574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BA234C1" id="Straight Connector 8" o:spid="_x0000_s1026" style="position:absolute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0.75pt,102.3pt" to="312.75pt,1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" strokecolor="windowText" strokeweight=".5pt">
                <v:stroke joinstyle="miter"/>
              </v:line>
            </w:pict>
          </mc:Fallback>
        </mc:AlternateContent>
      </w:r>
      <w:r w:rsidR="00F21EEB" w:rsidRPr="00CC32CC">
        <w:rPr>
          <w:color w:val="111111"/>
          <w:w w:val="105"/>
          <w:sz w:val="22"/>
          <w:szCs w:val="22"/>
        </w:rPr>
        <w:t xml:space="preserve">Signature of </w:t>
      </w:r>
      <w:r w:rsidR="00F21EEB">
        <w:rPr>
          <w:color w:val="111111"/>
          <w:w w:val="105"/>
          <w:sz w:val="22"/>
          <w:szCs w:val="22"/>
        </w:rPr>
        <w:t xml:space="preserve">Client </w:t>
      </w:r>
      <w:r w:rsidR="00F21EEB" w:rsidRPr="00CC32CC">
        <w:rPr>
          <w:color w:val="111111"/>
          <w:w w:val="105"/>
          <w:sz w:val="22"/>
          <w:szCs w:val="22"/>
        </w:rPr>
        <w:t xml:space="preserve">or Legal Representative         Date      </w:t>
      </w:r>
      <w:r w:rsidR="00F21EEB">
        <w:rPr>
          <w:color w:val="111111"/>
          <w:w w:val="105"/>
          <w:sz w:val="22"/>
          <w:szCs w:val="22"/>
        </w:rPr>
        <w:t xml:space="preserve">       </w:t>
      </w:r>
      <w:r w:rsidR="00B32626">
        <w:rPr>
          <w:color w:val="111111"/>
          <w:w w:val="105"/>
          <w:sz w:val="22"/>
          <w:szCs w:val="22"/>
        </w:rPr>
        <w:tab/>
      </w:r>
      <w:r w:rsidR="00B32626">
        <w:rPr>
          <w:color w:val="111111"/>
          <w:w w:val="105"/>
          <w:sz w:val="22"/>
          <w:szCs w:val="22"/>
        </w:rPr>
        <w:tab/>
      </w:r>
      <w:r w:rsidR="00F21EEB" w:rsidRPr="00CC32CC">
        <w:rPr>
          <w:color w:val="111111"/>
          <w:w w:val="105"/>
          <w:sz w:val="22"/>
          <w:szCs w:val="22"/>
        </w:rPr>
        <w:t xml:space="preserve">Print Name (Legal </w:t>
      </w:r>
      <w:r w:rsidR="00B32626" w:rsidRPr="00CC32CC">
        <w:rPr>
          <w:color w:val="111111"/>
          <w:w w:val="105"/>
          <w:sz w:val="22"/>
          <w:szCs w:val="22"/>
        </w:rPr>
        <w:t>Representative)</w:t>
      </w:r>
    </w:p>
    <w:sectPr w:rsidR="001B2155" w:rsidRPr="001B2155" w:rsidSect="00F21E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080" w:bottom="1440" w:left="108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69135" w14:textId="77777777" w:rsidR="008139B7" w:rsidRDefault="008139B7">
      <w:r>
        <w:separator/>
      </w:r>
    </w:p>
  </w:endnote>
  <w:endnote w:type="continuationSeparator" w:id="0">
    <w:p w14:paraId="4B168815" w14:textId="77777777" w:rsidR="008139B7" w:rsidRDefault="00813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ill Sans">
    <w:altName w:val="Gill Sans MT"/>
    <w:charset w:val="00"/>
    <w:family w:val="auto"/>
    <w:pitch w:val="variable"/>
    <w:sig w:usb0="00000003" w:usb1="00000000" w:usb2="00000000" w:usb3="00000000" w:csb0="00000001" w:csb1="00000000"/>
  </w:font>
  <w:font w:name="ヒラギノ角ゴ Pro W3">
    <w:altName w:val="Yu Gothic UI"/>
    <w:charset w:val="80"/>
    <w:family w:val="auto"/>
    <w:pitch w:val="variable"/>
    <w:sig w:usb0="00000001" w:usb1="00000000" w:usb2="01000407" w:usb3="00000000" w:csb0="00020000" w:csb1="00000000"/>
  </w:font>
  <w:font w:name="Gill Sans Light">
    <w:altName w:val="Gill Sans MT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01262" w14:textId="77777777" w:rsidR="00F86341" w:rsidRDefault="00F863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54D7C" w14:textId="77777777" w:rsidR="00F86341" w:rsidRDefault="00F863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B6999" w14:textId="77777777" w:rsidR="00F86341" w:rsidRDefault="00F863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746BF" w14:textId="77777777" w:rsidR="008139B7" w:rsidRDefault="008139B7">
      <w:r>
        <w:separator/>
      </w:r>
    </w:p>
  </w:footnote>
  <w:footnote w:type="continuationSeparator" w:id="0">
    <w:p w14:paraId="390EBE71" w14:textId="77777777" w:rsidR="008139B7" w:rsidRDefault="00813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34AE3" w14:textId="77777777" w:rsidR="00D17163" w:rsidRDefault="003B03CB">
    <w:pPr>
      <w:rPr>
        <w:sz w:val="20"/>
        <w:lang w:bidi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9537319" wp14:editId="417372CE">
              <wp:simplePos x="0" y="0"/>
              <wp:positionH relativeFrom="page">
                <wp:posOffset>457200</wp:posOffset>
              </wp:positionH>
              <wp:positionV relativeFrom="page">
                <wp:posOffset>2286000</wp:posOffset>
              </wp:positionV>
              <wp:extent cx="1828800" cy="68580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8288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E9753F" w14:textId="77777777" w:rsidR="00D17163" w:rsidRDefault="00D1716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537319" id="Rectangle 5" o:spid="_x0000_s1028" style="position:absolute;margin-left:36pt;margin-top:180pt;width:2in;height:54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" filled="f" stroked="f" strokeweight="1pt">
              <v:path arrowok="t"/>
              <v:textbox inset="0,0,0,0">
                <w:txbxContent>
                  <w:p w14:paraId="40E9753F" w14:textId="77777777" w:rsidR="00D17163" w:rsidRDefault="00D17163"/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33E2C" w14:textId="77777777" w:rsidR="00F86341" w:rsidRDefault="00F863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815CF" w14:textId="641367A5" w:rsidR="00D17163" w:rsidRDefault="00B26F87" w:rsidP="00F93908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824" behindDoc="0" locked="0" layoutInCell="1" allowOverlap="1" wp14:anchorId="09F1156B" wp14:editId="49C57789">
              <wp:simplePos x="0" y="0"/>
              <wp:positionH relativeFrom="column">
                <wp:posOffset>4069080</wp:posOffset>
              </wp:positionH>
              <wp:positionV relativeFrom="paragraph">
                <wp:posOffset>-230505</wp:posOffset>
              </wp:positionV>
              <wp:extent cx="2360930" cy="1404620"/>
              <wp:effectExtent l="0" t="0" r="22860" b="1143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426CDB" w14:textId="3ED5DF35" w:rsidR="001B2155" w:rsidRDefault="001B2155">
                          <w:r w:rsidRPr="001B2155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Submit Request to</w:t>
                          </w:r>
                          <w:r>
                            <w:t>:</w:t>
                          </w:r>
                        </w:p>
                        <w:p w14:paraId="229A540D" w14:textId="111760CF" w:rsidR="001B2155" w:rsidRPr="001B2155" w:rsidRDefault="001B2155" w:rsidP="001B2155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1B2155">
                            <w:rPr>
                              <w:b/>
                              <w:bCs/>
                            </w:rPr>
                            <w:t>Client Rights Officer</w:t>
                          </w:r>
                        </w:p>
                        <w:p w14:paraId="448A56E8" w14:textId="490506A8" w:rsidR="001B2155" w:rsidRPr="001B2155" w:rsidRDefault="001B2155" w:rsidP="001B2155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1B2155">
                            <w:rPr>
                              <w:b/>
                              <w:bCs/>
                            </w:rPr>
                            <w:t>Hope Ustanowski</w:t>
                          </w:r>
                        </w:p>
                        <w:p w14:paraId="2133C155" w14:textId="20B6522A" w:rsidR="001B2155" w:rsidRPr="001B2155" w:rsidRDefault="001B2155" w:rsidP="001B2155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1B2155">
                            <w:rPr>
                              <w:b/>
                              <w:bCs/>
                            </w:rPr>
                            <w:t>233 Main St.</w:t>
                          </w:r>
                        </w:p>
                        <w:p w14:paraId="3A45A80A" w14:textId="4DF79064" w:rsidR="001B2155" w:rsidRPr="001B2155" w:rsidRDefault="001B2155" w:rsidP="001B2155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1B2155">
                            <w:rPr>
                              <w:b/>
                              <w:bCs/>
                            </w:rPr>
                            <w:t>New Britain, CT 06051</w:t>
                          </w:r>
                        </w:p>
                        <w:p w14:paraId="02B270A6" w14:textId="587AA882" w:rsidR="001B2155" w:rsidRDefault="001B2155" w:rsidP="001B2155">
                          <w:pPr>
                            <w:jc w:val="center"/>
                          </w:pPr>
                          <w:r w:rsidRPr="001B2155">
                            <w:rPr>
                              <w:b/>
                              <w:bCs/>
                            </w:rPr>
                            <w:t>Phone: 860-826-1358</w:t>
                          </w:r>
                          <w:r w:rsidR="00F86341">
                            <w:rPr>
                              <w:b/>
                              <w:bCs/>
                            </w:rPr>
                            <w:t xml:space="preserve"> Ext 1971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9F1156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20.4pt;margin-top:-18.15pt;width:185.9pt;height:110.6pt;z-index:2516618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">
              <v:textbox style="mso-fit-shape-to-text:t">
                <w:txbxContent>
                  <w:p w14:paraId="77426CDB" w14:textId="3ED5DF35" w:rsidR="001B2155" w:rsidRDefault="001B2155">
                    <w:r w:rsidRPr="001B2155">
                      <w:rPr>
                        <w:b/>
                        <w:bCs/>
                        <w:sz w:val="28"/>
                        <w:szCs w:val="28"/>
                      </w:rPr>
                      <w:t>Submit Request to</w:t>
                    </w:r>
                    <w:r>
                      <w:t>:</w:t>
                    </w:r>
                  </w:p>
                  <w:p w14:paraId="229A540D" w14:textId="111760CF" w:rsidR="001B2155" w:rsidRPr="001B2155" w:rsidRDefault="001B2155" w:rsidP="001B2155">
                    <w:pPr>
                      <w:jc w:val="center"/>
                      <w:rPr>
                        <w:b/>
                        <w:bCs/>
                      </w:rPr>
                    </w:pPr>
                    <w:r w:rsidRPr="001B2155">
                      <w:rPr>
                        <w:b/>
                        <w:bCs/>
                      </w:rPr>
                      <w:t>Client Rights Officer</w:t>
                    </w:r>
                  </w:p>
                  <w:p w14:paraId="448A56E8" w14:textId="490506A8" w:rsidR="001B2155" w:rsidRPr="001B2155" w:rsidRDefault="001B2155" w:rsidP="001B2155">
                    <w:pPr>
                      <w:jc w:val="center"/>
                      <w:rPr>
                        <w:b/>
                        <w:bCs/>
                      </w:rPr>
                    </w:pPr>
                    <w:r w:rsidRPr="001B2155">
                      <w:rPr>
                        <w:b/>
                        <w:bCs/>
                      </w:rPr>
                      <w:t>Hope Ustanowski</w:t>
                    </w:r>
                  </w:p>
                  <w:p w14:paraId="2133C155" w14:textId="20B6522A" w:rsidR="001B2155" w:rsidRPr="001B2155" w:rsidRDefault="001B2155" w:rsidP="001B2155">
                    <w:pPr>
                      <w:jc w:val="center"/>
                      <w:rPr>
                        <w:b/>
                        <w:bCs/>
                      </w:rPr>
                    </w:pPr>
                    <w:r w:rsidRPr="001B2155">
                      <w:rPr>
                        <w:b/>
                        <w:bCs/>
                      </w:rPr>
                      <w:t>233 Main St.</w:t>
                    </w:r>
                  </w:p>
                  <w:p w14:paraId="3A45A80A" w14:textId="4DF79064" w:rsidR="001B2155" w:rsidRPr="001B2155" w:rsidRDefault="001B2155" w:rsidP="001B2155">
                    <w:pPr>
                      <w:jc w:val="center"/>
                      <w:rPr>
                        <w:b/>
                        <w:bCs/>
                      </w:rPr>
                    </w:pPr>
                    <w:r w:rsidRPr="001B2155">
                      <w:rPr>
                        <w:b/>
                        <w:bCs/>
                      </w:rPr>
                      <w:t>New Britain, CT 06051</w:t>
                    </w:r>
                  </w:p>
                  <w:p w14:paraId="02B270A6" w14:textId="587AA882" w:rsidR="001B2155" w:rsidRDefault="001B2155" w:rsidP="001B2155">
                    <w:pPr>
                      <w:jc w:val="center"/>
                    </w:pPr>
                    <w:r w:rsidRPr="001B2155">
                      <w:rPr>
                        <w:b/>
                        <w:bCs/>
                      </w:rPr>
                      <w:t>Phone: 860-826-1358</w:t>
                    </w:r>
                    <w:r w:rsidR="00F86341">
                      <w:rPr>
                        <w:b/>
                        <w:bCs/>
                      </w:rPr>
                      <w:t xml:space="preserve"> Ext 1971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1B2155">
      <w:rPr>
        <w:noProof/>
      </w:rPr>
      <w:drawing>
        <wp:anchor distT="0" distB="0" distL="114300" distR="114300" simplePos="0" relativeHeight="251662848" behindDoc="0" locked="0" layoutInCell="1" allowOverlap="1" wp14:anchorId="268BCC36" wp14:editId="731680B6">
          <wp:simplePos x="0" y="0"/>
          <wp:positionH relativeFrom="column">
            <wp:posOffset>-400050</wp:posOffset>
          </wp:positionH>
          <wp:positionV relativeFrom="page">
            <wp:posOffset>228600</wp:posOffset>
          </wp:positionV>
          <wp:extent cx="2362200" cy="714375"/>
          <wp:effectExtent l="0" t="0" r="0" b="9525"/>
          <wp:wrapTopAndBottom/>
          <wp:docPr id="132084769" name="Picture 3" descr="S:\ExternalRelations\Logo\2021 Logo\Artboard 1@3x-1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ExternalRelations\Logo\2021 Logo\Artboard 1@3x-10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D96AD0"/>
    <w:multiLevelType w:val="hybridMultilevel"/>
    <w:tmpl w:val="89C4B3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611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en-US" w:vendorID="64" w:dllVersion="0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9B7"/>
    <w:rsid w:val="000125BA"/>
    <w:rsid w:val="00046B5F"/>
    <w:rsid w:val="000B24E7"/>
    <w:rsid w:val="000B6239"/>
    <w:rsid w:val="000D66B5"/>
    <w:rsid w:val="000E03A1"/>
    <w:rsid w:val="00102FC7"/>
    <w:rsid w:val="00115736"/>
    <w:rsid w:val="001262B0"/>
    <w:rsid w:val="00130F8D"/>
    <w:rsid w:val="001401AC"/>
    <w:rsid w:val="001B2155"/>
    <w:rsid w:val="001B7D78"/>
    <w:rsid w:val="001D2375"/>
    <w:rsid w:val="001F0790"/>
    <w:rsid w:val="001F726E"/>
    <w:rsid w:val="002775C7"/>
    <w:rsid w:val="002C01CB"/>
    <w:rsid w:val="002C0555"/>
    <w:rsid w:val="0031559F"/>
    <w:rsid w:val="00315EDF"/>
    <w:rsid w:val="00350EEA"/>
    <w:rsid w:val="00353DE0"/>
    <w:rsid w:val="00360DC0"/>
    <w:rsid w:val="003B03CB"/>
    <w:rsid w:val="003C2FA8"/>
    <w:rsid w:val="003C4345"/>
    <w:rsid w:val="003E117E"/>
    <w:rsid w:val="003E2C3A"/>
    <w:rsid w:val="004448C5"/>
    <w:rsid w:val="00464B62"/>
    <w:rsid w:val="004868A6"/>
    <w:rsid w:val="004877DD"/>
    <w:rsid w:val="00495E49"/>
    <w:rsid w:val="004B30C9"/>
    <w:rsid w:val="004F7113"/>
    <w:rsid w:val="00501FB9"/>
    <w:rsid w:val="00507A54"/>
    <w:rsid w:val="00526D10"/>
    <w:rsid w:val="00595B25"/>
    <w:rsid w:val="005B50F8"/>
    <w:rsid w:val="005D1F8A"/>
    <w:rsid w:val="005E3298"/>
    <w:rsid w:val="005F0A32"/>
    <w:rsid w:val="0062298D"/>
    <w:rsid w:val="00652A2D"/>
    <w:rsid w:val="00656677"/>
    <w:rsid w:val="00682498"/>
    <w:rsid w:val="006927CD"/>
    <w:rsid w:val="006D23B8"/>
    <w:rsid w:val="006D567C"/>
    <w:rsid w:val="006E328B"/>
    <w:rsid w:val="00704648"/>
    <w:rsid w:val="00707D02"/>
    <w:rsid w:val="007810A6"/>
    <w:rsid w:val="007D4FA4"/>
    <w:rsid w:val="00801B7F"/>
    <w:rsid w:val="00810FA0"/>
    <w:rsid w:val="008139B7"/>
    <w:rsid w:val="008343BB"/>
    <w:rsid w:val="00860616"/>
    <w:rsid w:val="00894C6C"/>
    <w:rsid w:val="008C2FC1"/>
    <w:rsid w:val="00923DD3"/>
    <w:rsid w:val="00980DA5"/>
    <w:rsid w:val="009C55F8"/>
    <w:rsid w:val="009E1507"/>
    <w:rsid w:val="009F1E5C"/>
    <w:rsid w:val="00A06B2F"/>
    <w:rsid w:val="00A07812"/>
    <w:rsid w:val="00A70ED3"/>
    <w:rsid w:val="00A91A6D"/>
    <w:rsid w:val="00AA349D"/>
    <w:rsid w:val="00B12265"/>
    <w:rsid w:val="00B26F87"/>
    <w:rsid w:val="00B32626"/>
    <w:rsid w:val="00B32F03"/>
    <w:rsid w:val="00B63FB6"/>
    <w:rsid w:val="00B81028"/>
    <w:rsid w:val="00BA0C6D"/>
    <w:rsid w:val="00BB6FC1"/>
    <w:rsid w:val="00BC16AC"/>
    <w:rsid w:val="00BF7912"/>
    <w:rsid w:val="00C0654A"/>
    <w:rsid w:val="00C2697E"/>
    <w:rsid w:val="00C54F73"/>
    <w:rsid w:val="00C5670A"/>
    <w:rsid w:val="00C600E3"/>
    <w:rsid w:val="00C958F9"/>
    <w:rsid w:val="00CA2780"/>
    <w:rsid w:val="00CB01D2"/>
    <w:rsid w:val="00CE60D1"/>
    <w:rsid w:val="00CE6946"/>
    <w:rsid w:val="00CF226A"/>
    <w:rsid w:val="00D00C20"/>
    <w:rsid w:val="00D17163"/>
    <w:rsid w:val="00D179B0"/>
    <w:rsid w:val="00D460BE"/>
    <w:rsid w:val="00D53828"/>
    <w:rsid w:val="00D70898"/>
    <w:rsid w:val="00D943BE"/>
    <w:rsid w:val="00DA4F85"/>
    <w:rsid w:val="00DB2C5E"/>
    <w:rsid w:val="00DB78FD"/>
    <w:rsid w:val="00DF02E7"/>
    <w:rsid w:val="00E1048A"/>
    <w:rsid w:val="00E21E02"/>
    <w:rsid w:val="00E24E9D"/>
    <w:rsid w:val="00E749D6"/>
    <w:rsid w:val="00EB0022"/>
    <w:rsid w:val="00EB6E1B"/>
    <w:rsid w:val="00EE18E9"/>
    <w:rsid w:val="00F07915"/>
    <w:rsid w:val="00F144FC"/>
    <w:rsid w:val="00F20053"/>
    <w:rsid w:val="00F21EEB"/>
    <w:rsid w:val="00F75250"/>
    <w:rsid w:val="00F86341"/>
    <w:rsid w:val="00F93908"/>
    <w:rsid w:val="00FC36B7"/>
    <w:rsid w:val="00FC6879"/>
    <w:rsid w:val="00FE5A39"/>
    <w:rsid w:val="00FF3A65"/>
    <w:rsid w:val="00FF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182D3C6"/>
  <w15:chartTrackingRefBased/>
  <w15:docId w15:val="{99CCCD45-6EEE-44FE-9232-C02C5E5E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 w:uiPriority="99"/>
    <w:lsdException w:name="annotation text" w:locked="1"/>
    <w:lsdException w:name="header" w:locked="1" w:uiPriority="99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99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uiPriority="1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 w:uiPriority="99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 w:uiPriority="99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D17163"/>
    <w:pPr>
      <w:keepNext/>
      <w:keepLines/>
      <w:spacing w:before="480" w:line="276" w:lineRule="auto"/>
      <w:outlineLvl w:val="0"/>
    </w:pPr>
    <w:rPr>
      <w:rFonts w:ascii="Cambria" w:eastAsia="MS Gothic" w:hAnsi="Cambria"/>
      <w:b/>
      <w:bCs/>
      <w:color w:val="365F91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pPr>
      <w:tabs>
        <w:tab w:val="left" w:pos="1152"/>
        <w:tab w:val="center" w:pos="3600"/>
        <w:tab w:val="right" w:pos="7200"/>
      </w:tabs>
      <w:spacing w:line="288" w:lineRule="auto"/>
    </w:pPr>
    <w:rPr>
      <w:rFonts w:ascii="Gill Sans" w:eastAsia="ヒラギノ角ゴ Pro W3" w:hAnsi="Gill Sans"/>
      <w:color w:val="7F7F7F"/>
      <w:sz w:val="16"/>
    </w:rPr>
  </w:style>
  <w:style w:type="paragraph" w:customStyle="1" w:styleId="Recipient">
    <w:name w:val="Recipient"/>
    <w:pPr>
      <w:spacing w:before="20" w:line="288" w:lineRule="auto"/>
    </w:pPr>
    <w:rPr>
      <w:rFonts w:ascii="Gill Sans" w:eastAsia="ヒラギノ角ゴ Pro W3" w:hAnsi="Gill Sans"/>
      <w:color w:val="000000"/>
      <w:sz w:val="18"/>
    </w:rPr>
  </w:style>
  <w:style w:type="paragraph" w:customStyle="1" w:styleId="Body">
    <w:name w:val="Body"/>
    <w:pPr>
      <w:spacing w:after="180" w:line="288" w:lineRule="auto"/>
    </w:pPr>
    <w:rPr>
      <w:rFonts w:ascii="Gill Sans" w:eastAsia="ヒラギノ角ゴ Pro W3" w:hAnsi="Gill Sans"/>
      <w:color w:val="000000"/>
      <w:sz w:val="18"/>
    </w:rPr>
  </w:style>
  <w:style w:type="paragraph" w:customStyle="1" w:styleId="Subheading">
    <w:name w:val="Subheading"/>
    <w:next w:val="Body"/>
    <w:autoRedefine/>
    <w:pPr>
      <w:tabs>
        <w:tab w:val="left" w:pos="1150"/>
      </w:tabs>
      <w:spacing w:before="120" w:line="288" w:lineRule="auto"/>
    </w:pPr>
    <w:rPr>
      <w:rFonts w:ascii="Gill Sans" w:eastAsia="ヒラギノ角ゴ Pro W3" w:hAnsi="Gill Sans"/>
      <w:b/>
      <w:caps/>
      <w:color w:val="7F7F7F"/>
      <w:sz w:val="12"/>
    </w:rPr>
  </w:style>
  <w:style w:type="paragraph" w:customStyle="1" w:styleId="CompanyName">
    <w:name w:val="Company Name"/>
    <w:rPr>
      <w:rFonts w:ascii="Gill Sans Light" w:eastAsia="ヒラギノ角ゴ Pro W3" w:hAnsi="Gill Sans Light"/>
      <w:color w:val="000000"/>
      <w:sz w:val="36"/>
    </w:rPr>
  </w:style>
  <w:style w:type="paragraph" w:styleId="Header">
    <w:name w:val="header"/>
    <w:basedOn w:val="Normal"/>
    <w:link w:val="HeaderChar"/>
    <w:uiPriority w:val="99"/>
    <w:locked/>
    <w:rsid w:val="001F0790"/>
    <w:pPr>
      <w:tabs>
        <w:tab w:val="center" w:pos="4320"/>
        <w:tab w:val="right" w:pos="8640"/>
      </w:tabs>
    </w:pPr>
  </w:style>
  <w:style w:type="paragraph" w:customStyle="1" w:styleId="Style1">
    <w:name w:val="Style1"/>
    <w:basedOn w:val="Normal"/>
    <w:autoRedefine/>
    <w:qFormat/>
    <w:rsid w:val="00D17163"/>
    <w:pPr>
      <w:spacing w:line="192" w:lineRule="auto"/>
    </w:pPr>
    <w:rPr>
      <w:rFonts w:ascii="Segoe UI" w:hAnsi="Segoe UI" w:cs="Segoe UI"/>
      <w:color w:val="000080"/>
      <w:sz w:val="18"/>
      <w:szCs w:val="18"/>
    </w:rPr>
  </w:style>
  <w:style w:type="paragraph" w:styleId="Footer">
    <w:name w:val="footer"/>
    <w:basedOn w:val="Normal"/>
    <w:link w:val="FooterChar"/>
    <w:uiPriority w:val="99"/>
    <w:locked/>
    <w:rsid w:val="009E150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locked/>
    <w:rsid w:val="00C600E3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D17163"/>
    <w:rPr>
      <w:rFonts w:ascii="Cambria" w:eastAsia="MS Gothic" w:hAnsi="Cambria"/>
      <w:b/>
      <w:bCs/>
      <w:color w:val="365F91"/>
      <w:sz w:val="28"/>
      <w:szCs w:val="28"/>
      <w:lang w:eastAsia="ja-JP"/>
    </w:rPr>
  </w:style>
  <w:style w:type="paragraph" w:customStyle="1" w:styleId="3372873BB58A4DED866D2BE34882C06C">
    <w:name w:val="3372873BB58A4DED866D2BE34882C06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3CBD5A742C28424DA5172AD252E32316">
    <w:name w:val="3CBD5A742C28424DA5172AD252E3231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9E977197262459AB16AE09F8A4F0155">
    <w:name w:val="F9E977197262459AB16AE09F8A4F0155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0E349F008B644AAB6A282E0D042D17E">
    <w:name w:val="A0E349F008B644AAB6A282E0D042D17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2909F619802848F09E01365C32F34654">
    <w:name w:val="2909F619802848F09E01365C32F3465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538552DCBB0F4C4BB087ED922D6A6322">
    <w:name w:val="538552DCBB0F4C4BB087ED922D6A632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NoSpacing">
    <w:name w:val="No Spacing"/>
    <w:link w:val="NoSpacingChar"/>
    <w:uiPriority w:val="1"/>
    <w:qFormat/>
    <w:rsid w:val="00D17163"/>
    <w:rPr>
      <w:rFonts w:ascii="Calibri" w:eastAsia="MS Mincho" w:hAnsi="Calibri" w:cs="Arial"/>
      <w:sz w:val="22"/>
      <w:szCs w:val="22"/>
      <w:lang w:eastAsia="ja-JP"/>
    </w:rPr>
  </w:style>
  <w:style w:type="paragraph" w:customStyle="1" w:styleId="AB630D60F59F403CB531B268FE76FA17">
    <w:name w:val="AB630D60F59F403CB531B268FE76FA1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233E5CD5853943F4BD7E8C4B124C0E1D">
    <w:name w:val="233E5CD5853943F4BD7E8C4B124C0E1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E7B8801F2B1483F98D539CC92927118">
    <w:name w:val="DE7B8801F2B1483F98D539CC9292711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345FF3D873148C5AE3FBF3267827368">
    <w:name w:val="D345FF3D873148C5AE3FBF326782736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E490426FA1F417B964E942E3A6CE9DE">
    <w:name w:val="CE490426FA1F417B964E942E3A6CE9D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88095CB421E4E02BDC9682AFEE1723A">
    <w:name w:val="088095CB421E4E02BDC9682AFEE1723A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F164CA3BF9C4373845ECB452A5D9922">
    <w:name w:val="7F164CA3BF9C4373845ECB452A5D992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908B561879E4FA493D43F06B79E341D">
    <w:name w:val="1908B561879E4FA493D43F06B79E341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289308D74E2492DA70DEFAE9D5EDFC8">
    <w:name w:val="C289308D74E2492DA70DEFAE9D5EDFC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801C6740D3442D0974ED4C393ECA78C">
    <w:name w:val="D801C6740D3442D0974ED4C393ECA78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EAA14224D814626B5601D20B9208574">
    <w:name w:val="8EAA14224D814626B5601D20B920857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5367988A0544E0D9E4823711EB28734">
    <w:name w:val="85367988A0544E0D9E4823711EB2873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56D88B822C3F4197905AEFF6ED9B456B">
    <w:name w:val="56D88B822C3F4197905AEFF6ED9B456B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4BC8582F925C44688E6963A65CE800A2">
    <w:name w:val="4BC8582F925C44688E6963A65CE800A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69F5D86A0724688A234C6CC24B6A76E">
    <w:name w:val="869F5D86A0724688A234C6CC24B6A76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2E092F9785A484FA3FE7227E5CD88F4">
    <w:name w:val="B2E092F9785A484FA3FE7227E5CD88F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477CFE5C6AE40B6BED58EC133349D5A">
    <w:name w:val="E477CFE5C6AE40B6BED58EC133349D5A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D17163"/>
    <w:rPr>
      <w:rFonts w:ascii="Calibri" w:eastAsia="MS Mincho" w:hAnsi="Calibri" w:cs="Arial"/>
      <w:sz w:val="22"/>
      <w:szCs w:val="22"/>
      <w:lang w:eastAsia="ja-JP"/>
    </w:rPr>
  </w:style>
  <w:style w:type="paragraph" w:customStyle="1" w:styleId="8E798F5E7ECE4128986FE3828CA319D2">
    <w:name w:val="8E798F5E7ECE4128986FE3828CA319D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0C2FCAA2DF749E1AD1DF710F7BE298E">
    <w:name w:val="00C2FCAA2DF749E1AD1DF710F7BE298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2CC0B6B44A644CB9165D72AE26434DF">
    <w:name w:val="D2CC0B6B44A644CB9165D72AE26434D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64311119EDA4C3CB552E5C8CD7B48CA">
    <w:name w:val="864311119EDA4C3CB552E5C8CD7B48CA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3711001DC9A4C11A6314D6F32AB03C0">
    <w:name w:val="B3711001DC9A4C11A6314D6F32AB03C0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AAFBC045A234F388343B1A25E857B74">
    <w:name w:val="DAAFBC045A234F388343B1A25E857B7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ubicles">
    <w:name w:val="Cubicles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FFC734A8F37410CABFBE90833BB3C93">
    <w:name w:val="EFFC734A8F37410CABFBE90833BB3C9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EC00D05F4354E1094F28D836D46DBBF">
    <w:name w:val="CEC00D05F4354E1094F28D836D46DBB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5D665FCE9284B4FB2622A1808488B87">
    <w:name w:val="F5D665FCE9284B4FB2622A1808488B8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9481E15D11E4519A19743FF3A26585B">
    <w:name w:val="89481E15D11E4519A19743FF3A26585B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9196091111B84307891C8AC6BDCF7521">
    <w:name w:val="9196091111B84307891C8AC6BDCF752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75238C6739A4BBE8FEE0F02298B51D7">
    <w:name w:val="175238C6739A4BBE8FEE0F02298B51D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FD1972A8A3F4F729C831F79DE0F1646">
    <w:name w:val="1FD1972A8A3F4F729C831F79DE0F164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C1946CF494743F5B08C410AE550D60F">
    <w:name w:val="7C1946CF494743F5B08C410AE550D60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44A158680C4440C48C5CE693FAA7557F">
    <w:name w:val="44A158680C4440C48C5CE693FAA7557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45129B63489C4C1CAA0B533E57CFBC68">
    <w:name w:val="45129B63489C4C1CAA0B533E57CFBC6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E92538B5403405B922A2F0C1933F546">
    <w:name w:val="FE92538B5403405B922A2F0C1933F54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6A0C8BF51FB54BE1916F0A0CDECC2626">
    <w:name w:val="6A0C8BF51FB54BE1916F0A0CDECC262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91F52A6A92CE46B4A65900ABA72C288F">
    <w:name w:val="91F52A6A92CE46B4A65900ABA72C288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2CCB74FE81444B6ADC71195FC9753CB">
    <w:name w:val="82CCB74FE81444B6ADC71195FC9753CB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C82031775204EA09FD9D1EF3034A67C">
    <w:name w:val="CC82031775204EA09FD9D1EF3034A67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ranscend">
    <w:name w:val="Transcen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2983107BCDD4D179225A82EDD04F1EC">
    <w:name w:val="F2983107BCDD4D179225A82EDD04F1E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E424C04BE0343D89C932242135A4974">
    <w:name w:val="FE424C04BE0343D89C932242135A497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226D65CF6A94C2898CB6127C3A085E6">
    <w:name w:val="C226D65CF6A94C2898CB6127C3A085E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278E04A658484F94B498842542EED5D3">
    <w:name w:val="278E04A658484F94B498842542EED5D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tion">
    <w:name w:val="Motion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iles">
    <w:name w:val="Tiles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55CC04B0BE3E47D5B607E4686F85E0F5">
    <w:name w:val="55CC04B0BE3E47D5B607E4686F85E0F5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ontrast">
    <w:name w:val="Contrast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</w:rPr>
  </w:style>
  <w:style w:type="paragraph" w:customStyle="1" w:styleId="AreaofCircle">
    <w:name w:val="Area of Circl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inomialTheorem">
    <w:name w:val="Binomial Theorem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xpansionofaSum">
    <w:name w:val="Expansion of a Sum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ourierSeries">
    <w:name w:val="Fourier Series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ythagoreanTheorem">
    <w:name w:val="Pythagorean Theorem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QuadraticFormula">
    <w:name w:val="Quadratic Formula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aylorExpansion">
    <w:name w:val="Taylor Expansion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rigIdentity1">
    <w:name w:val="Trig Identity 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rigIdentity2">
    <w:name w:val="Trig Identity 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character" w:customStyle="1" w:styleId="HeaderChar">
    <w:name w:val="Header Char"/>
    <w:link w:val="Header"/>
    <w:uiPriority w:val="99"/>
    <w:rsid w:val="00D17163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D17163"/>
    <w:rPr>
      <w:sz w:val="24"/>
      <w:szCs w:val="24"/>
    </w:rPr>
  </w:style>
  <w:style w:type="paragraph" w:customStyle="1" w:styleId="F2BF5A3B1537481F951704A9111E0BD1">
    <w:name w:val="F2BF5A3B1537481F951704A9111E0BD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496F4AA19EB549C2B6106110D5961930">
    <w:name w:val="496F4AA19EB549C2B6106110D5961930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58EC1F5F6A9463B9C94AF21C97FDE51">
    <w:name w:val="A58EC1F5F6A9463B9C94AF21C97FDE5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5BC2C2812214721B0E643442EA253EB">
    <w:name w:val="05BC2C2812214721B0E643442EA253EB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D32F38E270F49C9A9D4A1C1DFFD027D">
    <w:name w:val="AD32F38E270F49C9A9D4A1C1DFFD027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346FE30AEA62416A9D873D77B85CC4EA">
    <w:name w:val="346FE30AEA62416A9D873D77B85CC4EA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B15FBC444C444E4A8F91169988C6535">
    <w:name w:val="CB15FBC444C444E4A8F91169988C6535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298A57505A6E4AADAB7D1E646AEF9EAC">
    <w:name w:val="298A57505A6E4AADAB7D1E646AEF9EA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dEvenPage">
    <w:name w:val="Mod (Even Page)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NormalWeb">
    <w:name w:val="Normal (Web)"/>
    <w:basedOn w:val="Normal"/>
    <w:uiPriority w:val="99"/>
    <w:unhideWhenUsed/>
    <w:locked/>
    <w:rsid w:val="00D17163"/>
    <w:pPr>
      <w:spacing w:before="100" w:beforeAutospacing="1" w:after="100" w:afterAutospacing="1"/>
    </w:pPr>
    <w:rPr>
      <w:rFonts w:eastAsia="MS Mincho"/>
    </w:rPr>
  </w:style>
  <w:style w:type="paragraph" w:customStyle="1" w:styleId="ModOddPage">
    <w:name w:val="Mod (Odd Page)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90CD937CCE0C4344A43FA2B798EC2665">
    <w:name w:val="90CD937CCE0C4344A43FA2B798EC2665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instripes">
    <w:name w:val="Pinstripes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68DEAEE26D064A98A4CD614BD65AA82C">
    <w:name w:val="68DEAEE26D064A98A4CD614BD65AA82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751F84B3DF648439A047070C6FC70AE">
    <w:name w:val="1751F84B3DF648439A047070C6FC70A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CB5C0C57FE6416FA2C586BB3FE2C2E4">
    <w:name w:val="DCB5C0C57FE6416FA2C586BB3FE2C2E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tionEvenPage">
    <w:name w:val="Motion (Even Page)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87C62CAF04A44E69B526635121E5D92">
    <w:name w:val="887C62CAF04A44E69B526635121E5D9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tionOddPage">
    <w:name w:val="Motion (Odd Page)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5AFFA1C469904C0D8A83EC74746FBB99">
    <w:name w:val="5AFFA1C469904C0D8A83EC74746FBB9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F833F0569974096B04E81F33388DCC8">
    <w:name w:val="CF833F0569974096B04E81F33388DCC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959F473090374CD2919E82D901B2B55C">
    <w:name w:val="959F473090374CD2919E82D901B2B55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E653EAA000F4491B1A421589CCE4C97">
    <w:name w:val="8E653EAA000F4491B1A421589CCE4C9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408283250B14DC493BE7EB69854D0DA">
    <w:name w:val="D408283250B14DC493BE7EB69854D0DA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lankThreeColumns">
    <w:name w:val="Blank (Three Columns)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6F977659B164E9AB694D34AC754D684">
    <w:name w:val="16F977659B164E9AB694D34AC754D68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6BA6463D9E3E4434B4368B316AEBE159">
    <w:name w:val="6BA6463D9E3E4434B4368B316AEBE15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CFBD3DE0B564B7192065515053D6B8A">
    <w:name w:val="FCFBD3DE0B564B7192065515053D6B8A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9FD772500B840BCAB4D47E2A2BA0BB8">
    <w:name w:val="E9FD772500B840BCAB4D47E2A2BA0BB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8CE0740E5724E0588959D7EC61AE634">
    <w:name w:val="E8CE0740E5724E0588959D7EC61AE63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B4CBD83E746442FAD4055BA2E561E55">
    <w:name w:val="8B4CBD83E746442FAD4055BA2E561E55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6F1D5F7A4184C73827E9F508D4C91B1">
    <w:name w:val="A6F1D5F7A4184C73827E9F508D4C91B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70E3CA5D0B54BDD8CD0307F62CEEED1">
    <w:name w:val="A70E3CA5D0B54BDD8CD0307F62CEEED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68777927402441B2AA7362601FA186A9">
    <w:name w:val="68777927402441B2AA7362601FA186A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8A2BCF4C89A459FB09D63A8C8FC2D34">
    <w:name w:val="A8A2BCF4C89A459FB09D63A8C8FC2D3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98CB1499C7F492491E76B6D81E2F1E1">
    <w:name w:val="198CB1499C7F492491E76B6D81E2F1E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9FC686FEF7247FDBF9A928A3EF7CFC1">
    <w:name w:val="E9FC686FEF7247FDBF9A928A3EF7CFC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987371AAD4A4C36950D3E61E44B4F56">
    <w:name w:val="1987371AAD4A4C36950D3E61E44B4F5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C9488C271ED4B61B531866A88F8ECF7">
    <w:name w:val="1C9488C271ED4B61B531866A88F8ECF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1568ECFAE6E4B20BFD4B0725C9B7295">
    <w:name w:val="A1568ECFAE6E4B20BFD4B0725C9B7295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6C9DAF2DB3C747528FB3AA65F6FBFB48">
    <w:name w:val="6C9DAF2DB3C747528FB3AA65F6FBFB4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869CF76539E47E09741B9134E29B4A8">
    <w:name w:val="7869CF76539E47E09741B9134E29B4A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483CA80D0864B46BDB6258CD5B3BAB7">
    <w:name w:val="C483CA80D0864B46BDB6258CD5B3BAB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66D2A093F978417AB20C544ABC1A1543">
    <w:name w:val="66D2A093F978417AB20C544ABC1A154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instripes1">
    <w:name w:val="Pinstripes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CD5A2FABA7F46A89E76DCBAB1676363">
    <w:name w:val="8CD5A2FABA7F46A89E76DCBAB167636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EF6396AFF7646898E73B33DB34F8006">
    <w:name w:val="BEF6396AFF7646898E73B33DB34F800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91F73381680C4073BC63CCE461F7C7BF">
    <w:name w:val="91F73381680C4073BC63CCE461F7C7B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67C7D7822794AA7AE29C69FADC77A9F">
    <w:name w:val="167C7D7822794AA7AE29C69FADC77A9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B4AAA80898F4963B00578475AAC717D">
    <w:name w:val="DB4AAA80898F4963B00578475AAC717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D485F1196744BB895F9FCB9C17121B9">
    <w:name w:val="AD485F1196744BB895F9FCB9C17121B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xposure">
    <w:name w:val="Exposure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513CCEB6D8BA41FCA66530DC60DEB8B9">
    <w:name w:val="513CCEB6D8BA41FCA66530DC60DEB8B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F19E1CB598E48C9A992204DDCC7F43F">
    <w:name w:val="1F19E1CB598E48C9A992204DDCC7F43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2B92135B5A54D9DB51ECFBEF29F8F1C">
    <w:name w:val="12B92135B5A54D9DB51ECFBEF29F8F1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tionEvenPage1">
    <w:name w:val="Motion (Even Page)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tionOddPage1">
    <w:name w:val="Motion (Odd Page)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DE439AAA19841678C9A19BFC7F5EFAC">
    <w:name w:val="0DE439AAA19841678C9A19BFC7F5EFA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FD78C74595E4D288D06647C8D0BA289">
    <w:name w:val="7FD78C74595E4D288D06647C8D0BA28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2D358AE324C243CCB5EE151610D9A026">
    <w:name w:val="2D358AE324C243CCB5EE151610D9A02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6D6067866DF48D7A14C5A930AD401A0">
    <w:name w:val="06D6067866DF48D7A14C5A930AD401A0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1EC613AC81D4AF184ADC7F4E385CC96">
    <w:name w:val="A1EC613AC81D4AF184ADC7F4E385CC9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lankThreeColumns1">
    <w:name w:val="Blank (Three Columns)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ccentBar1">
    <w:name w:val="Accent Bar 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ccentBar2">
    <w:name w:val="Accent Bar 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ccentBar3">
    <w:name w:val="Accent Bar 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oldNumbers">
    <w:name w:val="Bold Numbers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rackets">
    <w:name w:val="Brackets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ots">
    <w:name w:val="Dots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LargeItalics">
    <w:name w:val="Large Italics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LargeColor">
    <w:name w:val="Large Colo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saic">
    <w:name w:val="Mosai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gNumber1">
    <w:name w:val="Pg. Number 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lainNumber">
    <w:name w:val="Plain Numbe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Roman">
    <w:name w:val="Roman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RoundedRectangle">
    <w:name w:val="Rounded Rectangl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ildes">
    <w:name w:val="Tildes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opLine">
    <w:name w:val="Top Lin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woBars">
    <w:name w:val="Two Bars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rrow1">
    <w:name w:val="Arrow 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rrow2">
    <w:name w:val="Arrow 2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oxItalics1">
    <w:name w:val="Box Italics 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oxItalics2">
    <w:name w:val="Box Italics 2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rackets2">
    <w:name w:val="Brackets 2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ogEar">
    <w:name w:val="Dog Ear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Large1">
    <w:name w:val="Large 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Large2">
    <w:name w:val="Large 2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saic1">
    <w:name w:val="Mosaic 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saic2">
    <w:name w:val="Mosaic 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saic3">
    <w:name w:val="Mosaic 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utlineCircle1">
    <w:name w:val="Outline Circle 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utlineCircle2">
    <w:name w:val="Outline Circle 2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utlineCircle3">
    <w:name w:val="Outline Circle 3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Ribbon">
    <w:name w:val="Ribbon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DocumentMap">
    <w:name w:val="Document Map"/>
    <w:basedOn w:val="Normal"/>
    <w:link w:val="DocumentMapChar"/>
    <w:uiPriority w:val="99"/>
    <w:unhideWhenUsed/>
    <w:locked/>
    <w:rsid w:val="00D17163"/>
    <w:rPr>
      <w:rFonts w:ascii="Tahoma" w:eastAsia="MS Mincho" w:hAnsi="Tahoma" w:cs="Tahoma"/>
      <w:sz w:val="16"/>
      <w:szCs w:val="16"/>
      <w:lang w:eastAsia="ja-JP"/>
    </w:rPr>
  </w:style>
  <w:style w:type="character" w:customStyle="1" w:styleId="DocumentMapChar">
    <w:name w:val="Document Map Char"/>
    <w:link w:val="DocumentMap"/>
    <w:uiPriority w:val="99"/>
    <w:rsid w:val="00D17163"/>
    <w:rPr>
      <w:rFonts w:ascii="Tahoma" w:eastAsia="MS Mincho" w:hAnsi="Tahoma" w:cs="Tahoma"/>
      <w:sz w:val="16"/>
      <w:szCs w:val="16"/>
      <w:lang w:eastAsia="ja-JP"/>
    </w:rPr>
  </w:style>
  <w:style w:type="paragraph" w:customStyle="1" w:styleId="Square1">
    <w:name w:val="Square 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quare2">
    <w:name w:val="Square 2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quare3">
    <w:name w:val="Square 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ackedPages1">
    <w:name w:val="Stacked Pages 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ackedPages2">
    <w:name w:val="Stacked Pages 2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ar">
    <w:name w:val="Star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ab1">
    <w:name w:val="Tab 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ab2">
    <w:name w:val="Tab 2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opLine1">
    <w:name w:val="Top Line 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opLine2">
    <w:name w:val="Top Line 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val">
    <w:name w:val="Oval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croll">
    <w:name w:val="Scroll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riangle1">
    <w:name w:val="Triangle 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riangle2">
    <w:name w:val="Triangle 2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woBars1">
    <w:name w:val="Two Bars 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woBars2">
    <w:name w:val="Two Bars 2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VerticalOutline1">
    <w:name w:val="Vertical Outline 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VerticalOutline2">
    <w:name w:val="Vertical Outline 2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ccentBarLeft">
    <w:name w:val="Accent Bar  Left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ccentBarRight">
    <w:name w:val="Accent Bar  Right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rrow11">
    <w:name w:val="Arrow 1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rrow21">
    <w:name w:val="Arrow 2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rrowLeft">
    <w:name w:val="Arrow  Left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rrowRight">
    <w:name w:val="Arrow  Right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orderLeft">
    <w:name w:val="Border  Left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orderRight">
    <w:name w:val="Border  Right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oxItalics11">
    <w:name w:val="Box Italics 1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oxItalics21">
    <w:name w:val="Box Italics 2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character" w:styleId="PageNumber">
    <w:name w:val="page number"/>
    <w:uiPriority w:val="99"/>
    <w:unhideWhenUsed/>
    <w:locked/>
    <w:rsid w:val="00D17163"/>
  </w:style>
  <w:style w:type="paragraph" w:customStyle="1" w:styleId="CircleLeft">
    <w:name w:val="Circle  Left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ircleRight">
    <w:name w:val="Circle  Right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rackets21">
    <w:name w:val="Brackets 2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LargeLeft">
    <w:name w:val="Large  Left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LargeRight">
    <w:name w:val="Large  Right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rbitLeft">
    <w:name w:val="Orbit  Left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rbitRight">
    <w:name w:val="Orbit  Right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ogEar1">
    <w:name w:val="Dog Ear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VerticalLeft">
    <w:name w:val="Vertical  Left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VerticalRight">
    <w:name w:val="Vertical  Right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Large11">
    <w:name w:val="Large 1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Large21">
    <w:name w:val="Large 2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saic11">
    <w:name w:val="Mosaic 1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saic21">
    <w:name w:val="Mosaic 2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saic31">
    <w:name w:val="Mosaic 3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utlineCircle11">
    <w:name w:val="Outline Circle 1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utlineCircle21">
    <w:name w:val="Outline Circle 2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utlineCircle31">
    <w:name w:val="Outline Circle 3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Ribbon1">
    <w:name w:val="Ribbon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quare11">
    <w:name w:val="Square 1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quare21">
    <w:name w:val="Square 2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quare31">
    <w:name w:val="Square 3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ackedPages11">
    <w:name w:val="Stacked Pages 1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ackedPages21">
    <w:name w:val="Stacked Pages 2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ar1">
    <w:name w:val="Star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ab11">
    <w:name w:val="Tab 1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ab21">
    <w:name w:val="Tab 2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opLine11">
    <w:name w:val="Top Line 1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opLine21">
    <w:name w:val="Top Line 2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Oval1">
    <w:name w:val="Oval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croll1">
    <w:name w:val="Scroll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riangle11">
    <w:name w:val="Triangle 1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riangle21">
    <w:name w:val="Triangle 21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woBars11">
    <w:name w:val="Two Bars 11"/>
    <w:rsid w:val="00D17163"/>
    <w:pPr>
      <w:tabs>
        <w:tab w:val="center" w:pos="4320"/>
        <w:tab w:val="right" w:pos="864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rackets22">
    <w:name w:val="Brackets 22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ircle">
    <w:name w:val="Circle"/>
    <w:rsid w:val="00D17163"/>
    <w:pPr>
      <w:tabs>
        <w:tab w:val="center" w:pos="4320"/>
        <w:tab w:val="right" w:pos="8640"/>
      </w:tabs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LargeItalics1">
    <w:name w:val="Large Italics 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VerticalOutline11">
    <w:name w:val="Vertical Outline 1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VerticalOutline21">
    <w:name w:val="Vertical Outline 2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VeryLarge">
    <w:name w:val="Very Larg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table" w:styleId="LightList">
    <w:name w:val="Light List"/>
    <w:basedOn w:val="TableNormal"/>
    <w:uiPriority w:val="61"/>
    <w:rsid w:val="00D17163"/>
    <w:rPr>
      <w:rFonts w:ascii="Calibri" w:eastAsia="MS Mincho" w:hAnsi="Calibri" w:cs="Arial"/>
      <w:sz w:val="22"/>
      <w:szCs w:val="22"/>
      <w:lang w:eastAsia="ja-JP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3">
    <w:name w:val="Light List Accent 3"/>
    <w:basedOn w:val="TableNormal"/>
    <w:uiPriority w:val="61"/>
    <w:rsid w:val="00D17163"/>
    <w:rPr>
      <w:rFonts w:ascii="Calibri" w:eastAsia="MS Mincho" w:hAnsi="Calibri" w:cs="Arial"/>
      <w:sz w:val="22"/>
      <w:szCs w:val="22"/>
      <w:lang w:eastAsia="ja-JP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MediumList2-Accent1">
    <w:name w:val="Medium List 2 Accent 1"/>
    <w:basedOn w:val="TableNormal"/>
    <w:uiPriority w:val="66"/>
    <w:rsid w:val="00D17163"/>
    <w:rPr>
      <w:rFonts w:ascii="Cambria" w:eastAsia="MS Gothic" w:hAnsi="Cambria"/>
      <w:color w:val="000000"/>
      <w:sz w:val="22"/>
      <w:szCs w:val="22"/>
      <w:lang w:eastAsia="ja-JP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D17163"/>
    <w:pPr>
      <w:tabs>
        <w:tab w:val="decimal" w:pos="360"/>
      </w:tabs>
      <w:spacing w:after="200" w:line="276" w:lineRule="auto"/>
    </w:pPr>
    <w:rPr>
      <w:rFonts w:ascii="Calibri" w:eastAsia="Calibri" w:hAnsi="Calibri" w:cs="Arial"/>
      <w:sz w:val="22"/>
      <w:szCs w:val="22"/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locked/>
    <w:rsid w:val="00D17163"/>
    <w:rPr>
      <w:rFonts w:ascii="Calibri" w:eastAsia="MS Mincho" w:hAnsi="Calibri" w:cs="Arial"/>
      <w:sz w:val="20"/>
      <w:szCs w:val="20"/>
      <w:lang w:eastAsia="ja-JP"/>
    </w:rPr>
  </w:style>
  <w:style w:type="character" w:customStyle="1" w:styleId="FootnoteTextChar">
    <w:name w:val="Footnote Text Char"/>
    <w:link w:val="FootnoteText"/>
    <w:uiPriority w:val="99"/>
    <w:rsid w:val="00D17163"/>
    <w:rPr>
      <w:rFonts w:ascii="Calibri" w:eastAsia="MS Mincho" w:hAnsi="Calibri" w:cs="Arial"/>
      <w:lang w:eastAsia="ja-JP"/>
    </w:rPr>
  </w:style>
  <w:style w:type="character" w:styleId="SubtleEmphasis">
    <w:name w:val="Subtle Emphasis"/>
    <w:uiPriority w:val="19"/>
    <w:qFormat/>
    <w:rsid w:val="00D17163"/>
    <w:rPr>
      <w:i/>
      <w:iCs/>
      <w:color w:val="000000"/>
    </w:rPr>
  </w:style>
  <w:style w:type="table" w:styleId="LightShading-Accent1">
    <w:name w:val="Light Shading Accent 1"/>
    <w:basedOn w:val="TableNormal"/>
    <w:uiPriority w:val="60"/>
    <w:rsid w:val="00D17163"/>
    <w:rPr>
      <w:rFonts w:ascii="Calibri" w:eastAsia="MS Mincho" w:hAnsi="Calibri" w:cs="Arial"/>
      <w:color w:val="4F81BD"/>
      <w:sz w:val="22"/>
      <w:szCs w:val="22"/>
      <w:lang w:eastAsia="ja-JP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Shading2-Accent5">
    <w:name w:val="Medium Shading 2 Accent 5"/>
    <w:basedOn w:val="TableNormal"/>
    <w:uiPriority w:val="64"/>
    <w:rsid w:val="00D17163"/>
    <w:rPr>
      <w:rFonts w:ascii="Calibri" w:eastAsia="MS Mincho" w:hAnsi="Calibri" w:cs="Arial"/>
      <w:sz w:val="22"/>
      <w:szCs w:val="22"/>
      <w:lang w:eastAsia="ja-JP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Calendar1">
    <w:name w:val="Calendar 1"/>
    <w:basedOn w:val="TableNormal"/>
    <w:uiPriority w:val="99"/>
    <w:qFormat/>
    <w:rsid w:val="00D17163"/>
    <w:rPr>
      <w:rFonts w:ascii="Calibri" w:eastAsia="MS Mincho" w:hAnsi="Calibri" w:cs="Arial"/>
      <w:sz w:val="22"/>
      <w:szCs w:val="22"/>
      <w:lang w:eastAsia="ja-JP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="Arial Unicode MS" w:hAnsi="Arial Unicode MS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/>
          <w:left w:val="nil"/>
          <w:bottom w:val="single" w:sz="24" w:space="0" w:color="00000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Calendar2">
    <w:name w:val="Calendar 2"/>
    <w:basedOn w:val="TableNormal"/>
    <w:uiPriority w:val="99"/>
    <w:qFormat/>
    <w:rsid w:val="00D17163"/>
    <w:pPr>
      <w:jc w:val="center"/>
    </w:pPr>
    <w:rPr>
      <w:rFonts w:ascii="Calibri" w:eastAsia="MS Mincho" w:hAnsi="Calibri" w:cs="Arial"/>
      <w:sz w:val="28"/>
      <w:szCs w:val="22"/>
      <w:lang w:eastAsia="ja-JP"/>
    </w:rPr>
    <w:tblPr>
      <w:tblBorders>
        <w:insideV w:val="single" w:sz="4" w:space="0" w:color="95B3D7"/>
      </w:tblBorders>
    </w:tblPr>
    <w:tblStylePr w:type="firstRow">
      <w:rPr>
        <w:rFonts w:ascii="DengXian" w:hAnsi="DengXian"/>
        <w:b w:val="0"/>
        <w:i w:val="0"/>
        <w:caps/>
        <w:smallCaps w:val="0"/>
        <w:color w:val="4F81BD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TableNormal"/>
    <w:uiPriority w:val="99"/>
    <w:qFormat/>
    <w:rsid w:val="00D17163"/>
    <w:pPr>
      <w:jc w:val="right"/>
    </w:pPr>
    <w:rPr>
      <w:rFonts w:ascii="Cambria" w:eastAsia="MS Mincho" w:hAnsi="Cambria" w:cs="Arial"/>
      <w:color w:val="000000"/>
      <w:sz w:val="22"/>
      <w:szCs w:val="22"/>
      <w:lang w:eastAsia="ja-JP"/>
    </w:rPr>
    <w:tblPr/>
    <w:tblStylePr w:type="firstRow">
      <w:pPr>
        <w:wordWrap/>
        <w:jc w:val="right"/>
      </w:pPr>
      <w:rPr>
        <w:color w:val="4F81BD"/>
        <w:sz w:val="44"/>
      </w:rPr>
    </w:tblStylePr>
    <w:tblStylePr w:type="firstCol">
      <w:rPr>
        <w:color w:val="4F81BD"/>
      </w:rPr>
    </w:tblStylePr>
    <w:tblStylePr w:type="lastCol">
      <w:rPr>
        <w:color w:val="4F81BD"/>
      </w:rPr>
    </w:tblStylePr>
  </w:style>
  <w:style w:type="table" w:customStyle="1" w:styleId="Calendar4">
    <w:name w:val="Calendar 4"/>
    <w:basedOn w:val="TableNormal"/>
    <w:uiPriority w:val="99"/>
    <w:qFormat/>
    <w:rsid w:val="00D17163"/>
    <w:pPr>
      <w:snapToGrid w:val="0"/>
    </w:pPr>
    <w:rPr>
      <w:rFonts w:ascii="Calibri" w:eastAsia="MS Mincho" w:hAnsi="Calibri" w:cs="Arial"/>
      <w:b/>
      <w:color w:val="FFFFFF"/>
      <w:sz w:val="16"/>
      <w:szCs w:val="22"/>
      <w:lang w:eastAsia="ja-JP"/>
    </w:rPr>
    <w:tblPr>
      <w:tblStyleRow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</w:tblPr>
    <w:tcPr>
      <w:shd w:val="clear" w:color="auto" w:fill="244061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="Arial Unicode MS" w:hAnsi="Arial Unicode MS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paragraph" w:customStyle="1" w:styleId="847065F9349C44F19E448BC749C66543">
    <w:name w:val="847065F9349C44F19E448BC749C6654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onservativeQuote">
    <w:name w:val="Conservative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655670D956B48F2A6E0A61B19EC0A3C">
    <w:name w:val="A655670D956B48F2A6E0A61B19EC0A3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onservativeSidebar">
    <w:name w:val="Conservative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C00C62D85A64F40AE4B7645C6B9D7C4">
    <w:name w:val="CC00C62D85A64F40AE4B7645C6B9D7C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idelineQuote">
    <w:name w:val="Sideline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</w:rPr>
  </w:style>
  <w:style w:type="paragraph" w:customStyle="1" w:styleId="140BAF405DD844EFAF31D125439F750A">
    <w:name w:val="140BAF405DD844EFAF31D125439F750A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idelineSidebar">
    <w:name w:val="Sideline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</w:rPr>
  </w:style>
  <w:style w:type="paragraph" w:customStyle="1" w:styleId="9D31C8CBD2E54101A0BBC6484626192F">
    <w:name w:val="9D31C8CBD2E54101A0BBC6484626192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acksQuote">
    <w:name w:val="Stacks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</w:rPr>
  </w:style>
  <w:style w:type="paragraph" w:customStyle="1" w:styleId="1255E8E0E39D4569A1B738D58F09980B">
    <w:name w:val="1255E8E0E39D4569A1B738D58F09980B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acksSidebar">
    <w:name w:val="Stacks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</w:rPr>
  </w:style>
  <w:style w:type="paragraph" w:customStyle="1" w:styleId="7C1ACB1844B645AE9187B20DABB10BEE">
    <w:name w:val="7C1ACB1844B645AE9187B20DABB10BE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ustereQuote">
    <w:name w:val="Austere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691A2DF18A542BBB35B6C8F06134D6D">
    <w:name w:val="0691A2DF18A542BBB35B6C8F06134D6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ustereSidebar">
    <w:name w:val="Austere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71C025BB0814F4FA69377437BFF83BF">
    <w:name w:val="B71C025BB0814F4FA69377437BFF83B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lphabetQuote">
    <w:name w:val="Alphabet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lphabetSidebar">
    <w:name w:val="Alphabet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D3652FAA3BF4708B971BA57B44EE89F">
    <w:name w:val="FD3652FAA3BF4708B971BA57B44EE89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nnualQuote">
    <w:name w:val="Annual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nnualSidebar">
    <w:name w:val="Annual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39BBBCCF48C4498DBB6FACEFD663EF11">
    <w:name w:val="39BBBCCF48C4498DBB6FACEFD663EF1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ubiclesQuote">
    <w:name w:val="Cubicles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10EF9EBD5A84F42B8BDEB139B6B8608">
    <w:name w:val="D10EF9EBD5A84F42B8BDEB139B6B860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ubiclesSidebar">
    <w:name w:val="Cubicles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513269E3B8384791A5DE0D5BCDE0C7E2">
    <w:name w:val="513269E3B8384791A5DE0D5BCDE0C7E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dQuote">
    <w:name w:val="Mod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0F846DBE0BD45EC97BC11D3E885E534">
    <w:name w:val="A0F846DBE0BD45EC97BC11D3E885E53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dSidebar">
    <w:name w:val="Mod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ED56A5E283C4573AD01ECD34720BE26">
    <w:name w:val="8ED56A5E283C4573AD01ECD34720BE2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instripesQuote">
    <w:name w:val="Pinstripes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6AB82D331E2242D6A56C61057784A6A2">
    <w:name w:val="6AB82D331E2242D6A56C61057784A6A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instripesSidebar">
    <w:name w:val="Pinstripes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6E5E9632EA441A8BA3C6641B08190E5">
    <w:name w:val="E6E5E9632EA441A8BA3C6641B08190E5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ranscendQuote">
    <w:name w:val="Transcend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3EFE84DDC9B483DA7C9D3088ACA6C00">
    <w:name w:val="B3EFE84DDC9B483DA7C9D3088ACA6C00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ranscendSidebar">
    <w:name w:val="Transcend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BA726F5E9DC44368C9BB319E1B2693F">
    <w:name w:val="CBA726F5E9DC44368C9BB319E1B2693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xposureQuote">
    <w:name w:val="Exposure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2B220D521884981A0E25828B2B26C62">
    <w:name w:val="02B220D521884981A0E25828B2B26C6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xposureSidebar">
    <w:name w:val="Exposure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13F7332395845088770AEE77744FE81">
    <w:name w:val="F13F7332395845088770AEE77744FE8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uzzleQuote">
    <w:name w:val="Puzzle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B7196C6782744A48128C1D34E033725">
    <w:name w:val="EB7196C6782744A48128C1D34E033725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uzzleSidebar">
    <w:name w:val="Puzzle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1DC0F32F3014D8597BAEE5E05D8AC37">
    <w:name w:val="A1DC0F32F3014D8597BAEE5E05D8AC3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tionQuote">
    <w:name w:val="Motion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25D15679BD34660BF714B83E65252FB">
    <w:name w:val="F25D15679BD34660BF714B83E65252FB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MotionSidebar">
    <w:name w:val="Motion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943733A5E4C4952895BD46D2C0626AE">
    <w:name w:val="0943733A5E4C4952895BD46D2C0626A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ilesQuote">
    <w:name w:val="Tiles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TilesSidebar">
    <w:name w:val="Tiles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2457BCD46353438C87679C4504CB73ED">
    <w:name w:val="2457BCD46353438C87679C4504CB73E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ontrastQuote">
    <w:name w:val="Contrast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F38EAE13D5A4A8B903F581AABB0C92E">
    <w:name w:val="DF38EAE13D5A4A8B903F581AABB0C92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ontrastSidebar">
    <w:name w:val="Contrast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62806491A934FC1AE770A42418866CD">
    <w:name w:val="A62806491A934FC1AE770A42418866C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ecorativeQuote">
    <w:name w:val="Decorative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198E34DF60E41C793C949A360C335EE">
    <w:name w:val="7198E34DF60E41C793C949A360C335E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arsQuote">
    <w:name w:val="Stars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911896E1FE845119E58ED03E2491D56">
    <w:name w:val="7911896E1FE845119E58ED03E2491D5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tickyQuote">
    <w:name w:val="Sticky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0D584BCB74248438173D678494CED47">
    <w:name w:val="A0D584BCB74248438173D678494CED4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racesQuote">
    <w:name w:val="Braces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5EE123FE4AD4393BBEB8566FB14669A">
    <w:name w:val="85EE123FE4AD4393BBEB8566FB14669A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racesQuote2">
    <w:name w:val="Braces Quote 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FA81B10C7196401CA0621AADF328C819">
    <w:name w:val="FA81B10C7196401CA0621AADF328C81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impleTextBox">
    <w:name w:val="Simple Text Box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TOCHeading">
    <w:name w:val="TOC Heading"/>
    <w:basedOn w:val="Heading1"/>
    <w:next w:val="Normal"/>
    <w:uiPriority w:val="39"/>
    <w:unhideWhenUsed/>
    <w:qFormat/>
    <w:rsid w:val="00D17163"/>
    <w:pPr>
      <w:outlineLvl w:val="9"/>
    </w:pPr>
  </w:style>
  <w:style w:type="paragraph" w:customStyle="1" w:styleId="6523A6F6F37343FA82B5BAF7DA5A8E89">
    <w:name w:val="6523A6F6F37343FA82B5BAF7DA5A8E8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2FCE631ABDE4F08B671B36EDB447C23">
    <w:name w:val="82FCE631ABDE4F08B671B36EDB447C2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5471EA96A774C72BDEC3FB22F54BF7D">
    <w:name w:val="05471EA96A774C72BDEC3FB22F54BF7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qFormat/>
    <w:locked/>
    <w:rsid w:val="00D17163"/>
    <w:pPr>
      <w:spacing w:after="100" w:line="276" w:lineRule="auto"/>
      <w:ind w:left="220"/>
    </w:pPr>
    <w:rPr>
      <w:rFonts w:ascii="Calibri" w:eastAsia="MS Mincho" w:hAnsi="Calibri" w:cs="Arial"/>
      <w:sz w:val="22"/>
      <w:szCs w:val="22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locked/>
    <w:rsid w:val="00D17163"/>
    <w:pPr>
      <w:spacing w:after="1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locked/>
    <w:rsid w:val="00D17163"/>
    <w:pPr>
      <w:spacing w:after="100" w:line="276" w:lineRule="auto"/>
      <w:ind w:left="440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SAP1">
    <w:name w:val="ASAP 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SAP2">
    <w:name w:val="ASAP 2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ONFIDENTIAL1">
    <w:name w:val="CONFIDENTIAL 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ONFIDENTIAL2">
    <w:name w:val="CONFIDENTIAL 2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ONOTCOPY1">
    <w:name w:val="DO NOT COPY 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ONOTCOPY2">
    <w:name w:val="DO NOT COPY 2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RAFT1">
    <w:name w:val="DRAFT 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RAFT2">
    <w:name w:val="DRAFT 2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AMPLE1">
    <w:name w:val="SAMPLE 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SAMPLE2">
    <w:name w:val="SAMPLE 2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URGENT1">
    <w:name w:val="URGENT 1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URGENT2">
    <w:name w:val="URGENT 2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CA417DD368346F2A87C538188F033A0">
    <w:name w:val="1CA417DD368346F2A87C538188F033A0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ustin">
    <w:name w:val="Austin"/>
    <w:rsid w:val="00D17163"/>
    <w:pPr>
      <w:tabs>
        <w:tab w:val="center" w:pos="4680"/>
        <w:tab w:val="right" w:pos="9360"/>
      </w:tabs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CCEC4C1BD8F493F8CE00C86927C25EC">
    <w:name w:val="DCCEC4C1BD8F493F8CE00C86927C25E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6A3411A8005544FE803FFC53B6D73D0C">
    <w:name w:val="6A3411A8005544FE803FFC53B6D73D0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Quote">
    <w:name w:val="Quote"/>
    <w:basedOn w:val="Normal"/>
    <w:next w:val="Normal"/>
    <w:link w:val="QuoteChar"/>
    <w:uiPriority w:val="29"/>
    <w:qFormat/>
    <w:rsid w:val="00D17163"/>
    <w:pPr>
      <w:spacing w:after="200" w:line="276" w:lineRule="auto"/>
    </w:pPr>
    <w:rPr>
      <w:rFonts w:ascii="Calibri" w:eastAsia="MS Mincho" w:hAnsi="Calibri" w:cs="Arial"/>
      <w:i/>
      <w:iCs/>
      <w:color w:val="000000"/>
      <w:sz w:val="22"/>
      <w:szCs w:val="22"/>
      <w:lang w:eastAsia="ja-JP"/>
    </w:rPr>
  </w:style>
  <w:style w:type="character" w:customStyle="1" w:styleId="QuoteChar">
    <w:name w:val="Quote Char"/>
    <w:link w:val="Quote"/>
    <w:uiPriority w:val="29"/>
    <w:rsid w:val="00D17163"/>
    <w:rPr>
      <w:rFonts w:ascii="Calibri" w:eastAsia="MS Mincho" w:hAnsi="Calibri" w:cs="Arial"/>
      <w:i/>
      <w:iCs/>
      <w:color w:val="000000"/>
      <w:sz w:val="22"/>
      <w:szCs w:val="22"/>
      <w:lang w:eastAsia="ja-JP"/>
    </w:rPr>
  </w:style>
  <w:style w:type="paragraph" w:customStyle="1" w:styleId="AustinPullQuote">
    <w:name w:val="Austin Pull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47CE5897769649F2A3DD3CA8AC553004">
    <w:name w:val="47CE5897769649F2A3DD3CA8AC55300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2069BA2975604C33B300497DB167D142">
    <w:name w:val="2069BA2975604C33B300497DB167D14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ustinSidebar">
    <w:name w:val="Austin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1F4BA5F8FCF54BD38272CB6B0EE8C1A8">
    <w:name w:val="1F4BA5F8FCF54BD38272CB6B0EE8C1A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EA9F2F3F9724E8989B7A6194BE612E6">
    <w:name w:val="7EA9F2F3F9724E8989B7A6194BE612E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D17163"/>
    <w:pPr>
      <w:pBdr>
        <w:bottom w:val="single" w:sz="8" w:space="4" w:color="4F81BD"/>
      </w:pBdr>
      <w:spacing w:after="300"/>
      <w:contextualSpacing/>
    </w:pPr>
    <w:rPr>
      <w:rFonts w:ascii="Cambria" w:eastAsia="MS Gothic" w:hAnsi="Cambria"/>
      <w:color w:val="17365D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link w:val="Title"/>
    <w:uiPriority w:val="10"/>
    <w:rsid w:val="00D17163"/>
    <w:rPr>
      <w:rFonts w:ascii="Cambria" w:eastAsia="MS Gothic" w:hAnsi="Cambria"/>
      <w:color w:val="17365D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D17163"/>
    <w:pPr>
      <w:numPr>
        <w:ilvl w:val="1"/>
      </w:numPr>
      <w:spacing w:after="200" w:line="276" w:lineRule="auto"/>
    </w:pPr>
    <w:rPr>
      <w:rFonts w:ascii="Cambria" w:eastAsia="MS Gothic" w:hAnsi="Cambria"/>
      <w:i/>
      <w:iCs/>
      <w:color w:val="4F81BD"/>
      <w:spacing w:val="15"/>
      <w:lang w:eastAsia="ja-JP"/>
    </w:rPr>
  </w:style>
  <w:style w:type="character" w:customStyle="1" w:styleId="SubtitleChar">
    <w:name w:val="Subtitle Char"/>
    <w:link w:val="Subtitle"/>
    <w:uiPriority w:val="11"/>
    <w:rsid w:val="00D17163"/>
    <w:rPr>
      <w:rFonts w:ascii="Cambria" w:eastAsia="MS Gothic" w:hAnsi="Cambria"/>
      <w:i/>
      <w:iCs/>
      <w:color w:val="4F81BD"/>
      <w:spacing w:val="15"/>
      <w:sz w:val="24"/>
      <w:szCs w:val="24"/>
      <w:lang w:eastAsia="ja-JP"/>
    </w:rPr>
  </w:style>
  <w:style w:type="paragraph" w:customStyle="1" w:styleId="A659550FD49B4F18A1B9E133F84B3881">
    <w:name w:val="A659550FD49B4F18A1B9E133F84B3881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490A54C58D442F8913071014F610B13">
    <w:name w:val="7490A54C58D442F8913071014F610B1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GridPullQuote">
    <w:name w:val="Grid Pull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58BDEBC27AC4C34BFDF9DADCC0076E0">
    <w:name w:val="758BDEBC27AC4C34BFDF9DADCC0076E0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DB41849F588241E1B1FD0B3C4C54B710">
    <w:name w:val="DB41849F588241E1B1FD0B3C4C54B710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GridSidebar">
    <w:name w:val="Grid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90153CEFD73F4CEAA32856D66FBD3D97">
    <w:name w:val="90153CEFD73F4CEAA32856D66FBD3D9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99DF83CCD0BB4F6B84F25A4E9FD74625">
    <w:name w:val="99DF83CCD0BB4F6B84F25A4E9FD74625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B1A98DC82C264B03ACC7E0B351E703BC">
    <w:name w:val="B1A98DC82C264B03ACC7E0B351E703BC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55AD5842F06B427AA152430B96E94487">
    <w:name w:val="55AD5842F06B427AA152430B96E94487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Newsprint">
    <w:name w:val="Newsprint"/>
    <w:rsid w:val="00D17163"/>
    <w:pPr>
      <w:spacing w:after="180" w:line="274" w:lineRule="auto"/>
    </w:pPr>
    <w:rPr>
      <w:rFonts w:ascii="Calibri" w:eastAsia="Calibri" w:hAnsi="Calibri" w:cs="Arial"/>
      <w:sz w:val="21"/>
      <w:szCs w:val="22"/>
      <w:lang w:eastAsia="ja-JP"/>
    </w:rPr>
  </w:style>
  <w:style w:type="paragraph" w:customStyle="1" w:styleId="0BA61F39639D4FA599B4476698EF4399">
    <w:name w:val="0BA61F39639D4FA599B4476698EF439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Newsprint1">
    <w:name w:val="Newsprint1"/>
    <w:rsid w:val="00D17163"/>
    <w:pPr>
      <w:tabs>
        <w:tab w:val="center" w:pos="4680"/>
        <w:tab w:val="right" w:pos="9360"/>
      </w:tabs>
    </w:pPr>
    <w:rPr>
      <w:rFonts w:ascii="Calibri" w:eastAsia="Calibri" w:hAnsi="Calibri" w:cs="Arial"/>
      <w:sz w:val="21"/>
      <w:szCs w:val="22"/>
      <w:lang w:eastAsia="ja-JP"/>
    </w:rPr>
  </w:style>
  <w:style w:type="paragraph" w:customStyle="1" w:styleId="B2393E6E5A7041ECB8E2BFE5F60CF5E3">
    <w:name w:val="B2393E6E5A7041ECB8E2BFE5F60CF5E3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16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eastAsia="MS Mincho" w:hAnsi="Calibri" w:cs="Arial"/>
      <w:b/>
      <w:bCs/>
      <w:i/>
      <w:iCs/>
      <w:color w:val="4F81BD"/>
      <w:sz w:val="22"/>
      <w:szCs w:val="22"/>
      <w:lang w:eastAsia="ja-JP"/>
    </w:rPr>
  </w:style>
  <w:style w:type="character" w:customStyle="1" w:styleId="IntenseQuoteChar">
    <w:name w:val="Intense Quote Char"/>
    <w:link w:val="IntenseQuote"/>
    <w:uiPriority w:val="30"/>
    <w:rsid w:val="00D17163"/>
    <w:rPr>
      <w:rFonts w:ascii="Calibri" w:eastAsia="MS Mincho" w:hAnsi="Calibri" w:cs="Arial"/>
      <w:b/>
      <w:bCs/>
      <w:i/>
      <w:iCs/>
      <w:color w:val="4F81BD"/>
      <w:sz w:val="22"/>
      <w:szCs w:val="22"/>
      <w:lang w:eastAsia="ja-JP"/>
    </w:rPr>
  </w:style>
  <w:style w:type="paragraph" w:customStyle="1" w:styleId="NewsprintPullQuote">
    <w:name w:val="Newsprint Pull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19AE897E09B47318AB7042EB86CC6AF">
    <w:name w:val="719AE897E09B47318AB7042EB86CC6AF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7BB3EEF1AAC2469892B28EAA58316472">
    <w:name w:val="7BB3EEF1AAC2469892B28EAA58316472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NewsprintSidebar">
    <w:name w:val="Newsprint Sidebar"/>
    <w:rsid w:val="00D17163"/>
    <w:pPr>
      <w:spacing w:after="180" w:line="274" w:lineRule="auto"/>
    </w:pPr>
    <w:rPr>
      <w:rFonts w:ascii="Calibri" w:eastAsia="Calibri" w:hAnsi="Calibri" w:cs="Arial"/>
      <w:sz w:val="21"/>
      <w:szCs w:val="22"/>
      <w:lang w:eastAsia="ja-JP"/>
    </w:rPr>
  </w:style>
  <w:style w:type="paragraph" w:customStyle="1" w:styleId="DAE1E762F4954388A03121147E77FF76">
    <w:name w:val="DAE1E762F4954388A03121147E77FF76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9D3CB3D8BF854C198E42EBB03E1E2609">
    <w:name w:val="9D3CB3D8BF854C198E42EBB03E1E260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C96810FBA0934857BF41C5FFD4974F0D">
    <w:name w:val="C96810FBA0934857BF41C5FFD4974F0D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erspective">
    <w:name w:val="Perspectiv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3E8AB482F014A30AE889782217724E4">
    <w:name w:val="A3E8AB482F014A30AE889782217724E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erspectivePullQuote">
    <w:name w:val="Perspective Pull Quote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ADB78911D7894D2EBA152170D54E3B84">
    <w:name w:val="ADB78911D7894D2EBA152170D54E3B84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008F148C0C7E4B38A1D87A75D8ECECE9">
    <w:name w:val="008F148C0C7E4B38A1D87A75D8ECECE9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PerspectiveSidebar">
    <w:name w:val="Perspective Sidebar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687A54B3565B42ED8E1E463E99742A48">
    <w:name w:val="687A54B3565B42ED8E1E463E99742A4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8C5DD3AE51EC43D7932D3F06643BBD0B">
    <w:name w:val="8C5DD3AE51EC43D7932D3F06643BBD0B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E941557531514B1B83F49F5466443868">
    <w:name w:val="E941557531514B1B83F49F5466443868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customStyle="1" w:styleId="54B26698FE4949D6BB74FABFADB2CC7B">
    <w:name w:val="54B26698FE4949D6BB74FABFADB2CC7B"/>
    <w:rsid w:val="00D17163"/>
    <w:pPr>
      <w:spacing w:after="200" w:line="276" w:lineRule="auto"/>
    </w:pPr>
    <w:rPr>
      <w:rFonts w:ascii="Calibri" w:eastAsia="MS Mincho" w:hAnsi="Calibri" w:cs="Arial"/>
      <w:sz w:val="22"/>
      <w:szCs w:val="22"/>
      <w:lang w:eastAsia="ja-JP"/>
    </w:rPr>
  </w:style>
  <w:style w:type="paragraph" w:styleId="ListParagraph">
    <w:name w:val="List Paragraph"/>
    <w:basedOn w:val="Normal"/>
    <w:uiPriority w:val="34"/>
    <w:qFormat/>
    <w:rsid w:val="00B32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2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3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5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ltorres\Downloads\233_Main_Street_Template%20(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3BA68274CB5B45A89206509018017E" ma:contentTypeVersion="5" ma:contentTypeDescription="Create a new document." ma:contentTypeScope="" ma:versionID="76fe62345c58aa3779bbb528a462ae9b">
  <xsd:schema xmlns:xsd="http://www.w3.org/2001/XMLSchema" xmlns:xs="http://www.w3.org/2001/XMLSchema" xmlns:p="http://schemas.microsoft.com/office/2006/metadata/properties" xmlns:ns3="802f7297-3fca-49fc-9e59-1713f8adcb31" targetNamespace="http://schemas.microsoft.com/office/2006/metadata/properties" ma:root="true" ma:fieldsID="e66df21a391e2e364d31b5a8591e263b" ns3:_="">
    <xsd:import namespace="802f7297-3fca-49fc-9e59-1713f8adcb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f7297-3fca-49fc-9e59-1713f8adc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0F3D08-190A-4F4A-BA45-C688B6284E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D82996-AF5F-4B1F-87D4-6A848044C3AD}">
  <ds:schemaRefs>
    <ds:schemaRef ds:uri="http://purl.org/dc/dcmitype/"/>
    <ds:schemaRef ds:uri="http://schemas.microsoft.com/office/2006/documentManagement/types"/>
    <ds:schemaRef ds:uri="802f7297-3fca-49fc-9e59-1713f8adcb31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988EB5F-696F-42CB-A92F-CF7B9F122C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576F87-825C-41D5-AAF6-73BF2A9A6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f7297-3fca-49fc-9e59-1713f8adc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233_Main_Street_Template (3)</Template>
  <TotalTime>1</TotalTime>
  <Pages>1</Pages>
  <Words>251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June 27, 2008</vt:lpstr>
    </vt:vector>
  </TitlesOfParts>
  <Company>AA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June 27, 2008</dc:title>
  <dc:subject/>
  <dc:creator>Michele L. Torres</dc:creator>
  <cp:keywords/>
  <cp:lastModifiedBy>Michele L. Torres</cp:lastModifiedBy>
  <cp:revision>3</cp:revision>
  <cp:lastPrinted>2024-07-17T20:28:00Z</cp:lastPrinted>
  <dcterms:created xsi:type="dcterms:W3CDTF">2024-07-17T20:28:00Z</dcterms:created>
  <dcterms:modified xsi:type="dcterms:W3CDTF">2025-05-29T18:44:00Z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0x010100333BA68274CB5B45A89206509018017E</vt:lpwstr>
  </property>
</Properties>
</file>